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07866" w14:textId="77777777" w:rsidR="00941360" w:rsidRDefault="003075BE" w:rsidP="00FC55FF">
      <w:pPr>
        <w:pStyle w:val="a5"/>
        <w:rPr>
          <w:rFonts w:hAnsiTheme="minorEastAsia"/>
          <w:sz w:val="26"/>
          <w:szCs w:val="26"/>
          <w:lang w:eastAsia="ja-JP"/>
        </w:rPr>
      </w:pPr>
      <w:r w:rsidRPr="00FC55FF">
        <w:rPr>
          <w:sz w:val="26"/>
          <w:szCs w:val="26"/>
          <w:lang w:eastAsia="ja-JP"/>
        </w:rPr>
        <w:t>COC</w:t>
      </w:r>
      <w:r w:rsidR="00941360" w:rsidRPr="00FC55FF">
        <w:rPr>
          <w:rFonts w:hAnsiTheme="minorEastAsia"/>
          <w:sz w:val="26"/>
          <w:szCs w:val="26"/>
          <w:lang w:eastAsia="ja-JP"/>
        </w:rPr>
        <w:t>認証（</w:t>
      </w:r>
      <w:r w:rsidR="00941360" w:rsidRPr="00FC55FF">
        <w:rPr>
          <w:sz w:val="26"/>
          <w:szCs w:val="26"/>
          <w:lang w:eastAsia="ja-JP"/>
        </w:rPr>
        <w:t>FSC/PEFC/SGEC</w:t>
      </w:r>
      <w:r w:rsidR="00941360" w:rsidRPr="00FC55FF">
        <w:rPr>
          <w:rFonts w:hAnsiTheme="minorEastAsia"/>
          <w:sz w:val="26"/>
          <w:szCs w:val="26"/>
          <w:lang w:eastAsia="ja-JP"/>
        </w:rPr>
        <w:t>認証）</w:t>
      </w:r>
      <w:r w:rsidR="00941360" w:rsidRPr="00FC55FF">
        <w:rPr>
          <w:sz w:val="26"/>
          <w:szCs w:val="26"/>
          <w:lang w:eastAsia="ja-JP"/>
        </w:rPr>
        <w:t xml:space="preserve"> </w:t>
      </w:r>
      <w:r w:rsidR="00941360" w:rsidRPr="00FC55FF">
        <w:rPr>
          <w:rFonts w:hAnsiTheme="minorEastAsia"/>
          <w:sz w:val="26"/>
          <w:szCs w:val="26"/>
          <w:lang w:eastAsia="ja-JP"/>
        </w:rPr>
        <w:t>御見積用アンケート</w:t>
      </w:r>
    </w:p>
    <w:p w14:paraId="4D07ABAF" w14:textId="77777777" w:rsidR="003C3801" w:rsidRDefault="003C3801" w:rsidP="003C3801">
      <w:pPr>
        <w:rPr>
          <w:rFonts w:cs="Arial"/>
          <w:lang w:eastAsia="ja-JP"/>
        </w:rPr>
      </w:pPr>
      <w:r>
        <w:rPr>
          <w:rFonts w:cs="Arial" w:hint="eastAsia"/>
          <w:lang w:eastAsia="ja-JP"/>
        </w:rPr>
        <w:t>＊＊本アンケートは、ワードファイルにてご記入・ご返送いただきますようお願い致します＊＊</w:t>
      </w:r>
    </w:p>
    <w:tbl>
      <w:tblPr>
        <w:tblStyle w:val="a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98210C" w14:paraId="1E55F8E0" w14:textId="77777777" w:rsidTr="002D41B8">
        <w:trPr>
          <w:trHeight w:val="2485"/>
        </w:trPr>
        <w:tc>
          <w:tcPr>
            <w:tcW w:w="9837" w:type="dxa"/>
          </w:tcPr>
          <w:p w14:paraId="3A522F1E" w14:textId="77777777" w:rsidR="0098210C" w:rsidRDefault="0098210C" w:rsidP="0098210C">
            <w:pPr>
              <w:pStyle w:val="af3"/>
              <w:adjustRightInd w:val="0"/>
              <w:snapToGrid w:val="0"/>
              <w:spacing w:line="276" w:lineRule="auto"/>
              <w:ind w:firstLineChars="100" w:firstLine="170"/>
              <w:rPr>
                <w:rFonts w:ascii="Arial" w:eastAsiaTheme="minorEastAsia" w:hAnsiTheme="minorEastAsia" w:cs="Arial"/>
                <w:sz w:val="17"/>
                <w:szCs w:val="17"/>
              </w:rPr>
            </w:pPr>
          </w:p>
          <w:p w14:paraId="7DE663DE" w14:textId="77777777" w:rsidR="0098210C" w:rsidRPr="002D41B8" w:rsidRDefault="002D41B8" w:rsidP="0098210C">
            <w:pPr>
              <w:pStyle w:val="af3"/>
              <w:adjustRightInd w:val="0"/>
              <w:snapToGrid w:val="0"/>
              <w:spacing w:line="276" w:lineRule="auto"/>
              <w:ind w:firstLineChars="100" w:firstLine="170"/>
              <w:rPr>
                <w:rFonts w:ascii="Arial" w:eastAsiaTheme="minorEastAsia" w:hAnsi="Arial" w:cs="Arial"/>
                <w:sz w:val="17"/>
                <w:szCs w:val="17"/>
              </w:rPr>
            </w:pPr>
            <w:r>
              <w:rPr>
                <w:rFonts w:ascii="Arial" w:eastAsiaTheme="minorEastAsia" w:hAnsiTheme="minorEastAsia" w:cs="Arial"/>
                <w:sz w:val="17"/>
                <w:szCs w:val="17"/>
              </w:rPr>
              <w:t>このアンケートは、</w:t>
            </w:r>
            <w:r>
              <w:rPr>
                <w:rFonts w:ascii="Arial" w:eastAsiaTheme="minorEastAsia" w:hAnsiTheme="minorEastAsia" w:cs="Arial" w:hint="eastAsia"/>
                <w:sz w:val="17"/>
                <w:szCs w:val="17"/>
              </w:rPr>
              <w:t>弊社</w:t>
            </w:r>
            <w:r w:rsidR="007F723D">
              <w:rPr>
                <w:rFonts w:ascii="Arial" w:eastAsiaTheme="minorEastAsia" w:hAnsiTheme="minorEastAsia" w:cs="Arial"/>
                <w:sz w:val="17"/>
                <w:szCs w:val="17"/>
              </w:rPr>
              <w:t>が</w:t>
            </w:r>
            <w:r w:rsidR="007F723D">
              <w:rPr>
                <w:rFonts w:ascii="Arial" w:eastAsiaTheme="minorEastAsia" w:hAnsiTheme="minorEastAsia" w:cs="Arial" w:hint="eastAsia"/>
                <w:sz w:val="17"/>
                <w:szCs w:val="17"/>
              </w:rPr>
              <w:t>御</w:t>
            </w:r>
            <w:r>
              <w:rPr>
                <w:rFonts w:ascii="Arial" w:eastAsiaTheme="minorEastAsia" w:hAnsiTheme="minorEastAsia" w:cs="Arial"/>
                <w:sz w:val="17"/>
                <w:szCs w:val="17"/>
              </w:rPr>
              <w:t>見積書を作成するために使用されるものです。アンケートの内容は、御見積書提出や受審時の情報登録、</w:t>
            </w:r>
            <w:r w:rsidR="0098210C" w:rsidRPr="0098210C">
              <w:rPr>
                <w:rFonts w:ascii="Arial" w:eastAsiaTheme="minorEastAsia" w:hAnsiTheme="minorEastAsia" w:cs="Arial"/>
                <w:sz w:val="17"/>
                <w:szCs w:val="17"/>
              </w:rPr>
              <w:t>森林認証部からのご連絡以</w:t>
            </w:r>
            <w:r w:rsidR="0098210C" w:rsidRPr="002D41B8">
              <w:rPr>
                <w:rFonts w:ascii="Arial" w:eastAsiaTheme="minorEastAsia" w:hAnsi="Arial" w:cs="Arial"/>
                <w:sz w:val="17"/>
                <w:szCs w:val="17"/>
              </w:rPr>
              <w:t>外の目的には使用いたしません。</w:t>
            </w:r>
          </w:p>
          <w:p w14:paraId="0A9230EA" w14:textId="77777777" w:rsidR="0098210C" w:rsidRPr="002D41B8" w:rsidRDefault="0098210C" w:rsidP="002D41B8">
            <w:pPr>
              <w:widowControl w:val="0"/>
              <w:adjustRightInd w:val="0"/>
              <w:snapToGrid w:val="0"/>
              <w:spacing w:line="276" w:lineRule="auto"/>
              <w:ind w:firstLineChars="100" w:firstLine="170"/>
              <w:rPr>
                <w:rFonts w:cs="Arial"/>
                <w:sz w:val="17"/>
                <w:szCs w:val="17"/>
                <w:lang w:eastAsia="ja-JP"/>
              </w:rPr>
            </w:pPr>
            <w:r w:rsidRPr="002D41B8">
              <w:rPr>
                <w:rFonts w:cs="Arial"/>
                <w:sz w:val="17"/>
                <w:szCs w:val="17"/>
                <w:lang w:eastAsia="ja-JP"/>
              </w:rPr>
              <w:t>SGS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ジャパン株式会社は、</w:t>
            </w:r>
            <w:r w:rsidR="00D131F3" w:rsidRPr="00D131F3">
              <w:rPr>
                <w:rFonts w:cs="Arial" w:hint="eastAsia"/>
                <w:sz w:val="17"/>
                <w:szCs w:val="17"/>
                <w:lang w:eastAsia="ja-JP"/>
              </w:rPr>
              <w:t>65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以上の国において、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5000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以上の認証を発行している森林認証プログラムのリードカンパニー・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SGS</w:t>
            </w:r>
            <w:r w:rsidR="007F723D">
              <w:rPr>
                <w:rFonts w:cs="Arial"/>
                <w:sz w:val="17"/>
                <w:szCs w:val="17"/>
                <w:lang w:eastAsia="ja-JP"/>
              </w:rPr>
              <w:t>グループの日本法人です。</w:t>
            </w:r>
            <w:r w:rsidR="007F723D">
              <w:rPr>
                <w:rFonts w:cs="Arial" w:hint="eastAsia"/>
                <w:sz w:val="17"/>
                <w:szCs w:val="17"/>
                <w:lang w:eastAsia="ja-JP"/>
              </w:rPr>
              <w:t>SGS</w:t>
            </w:r>
            <w:r w:rsidR="007F723D">
              <w:rPr>
                <w:rFonts w:cs="Arial" w:hint="eastAsia"/>
                <w:sz w:val="17"/>
                <w:szCs w:val="17"/>
                <w:lang w:eastAsia="ja-JP"/>
              </w:rPr>
              <w:t>グループ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の認証プログラムである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SGS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プログラムでは、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FSC</w:t>
            </w:r>
            <w:r w:rsidR="002D41B8" w:rsidRPr="002D41B8">
              <w:rPr>
                <w:rFonts w:cs="Arial"/>
                <w:sz w:val="17"/>
                <w:szCs w:val="17"/>
                <w:lang w:eastAsia="ja-JP"/>
              </w:rPr>
              <w:t>・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PEFC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・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SGEC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認証全ての認証制度に対応可能です。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FSC-COC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認証の審査については、</w:t>
            </w:r>
            <w:r w:rsidR="002D41B8" w:rsidRPr="002D41B8">
              <w:rPr>
                <w:rFonts w:cs="Arial"/>
                <w:sz w:val="17"/>
                <w:szCs w:val="17"/>
                <w:lang w:eastAsia="ja-JP"/>
              </w:rPr>
              <w:t>Accreditation Services International (</w:t>
            </w:r>
            <w:r w:rsidR="002D41B8" w:rsidRPr="002D41B8">
              <w:rPr>
                <w:rFonts w:cs="Arial"/>
                <w:bCs/>
                <w:sz w:val="17"/>
                <w:szCs w:val="17"/>
                <w:lang w:eastAsia="ja-JP"/>
              </w:rPr>
              <w:t>ASI</w:t>
            </w:r>
            <w:r w:rsidR="002D41B8" w:rsidRPr="002D41B8">
              <w:rPr>
                <w:rFonts w:cs="Arial"/>
                <w:sz w:val="17"/>
                <w:szCs w:val="17"/>
                <w:lang w:eastAsia="ja-JP"/>
              </w:rPr>
              <w:t>)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より国際認定を受けている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SGS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香港との委託契約に基づき</w:t>
            </w:r>
            <w:r w:rsidRPr="002D41B8">
              <w:rPr>
                <w:rFonts w:cs="Arial"/>
                <w:sz w:val="17"/>
                <w:szCs w:val="17"/>
                <w:lang w:val="en-US" w:eastAsia="zh-TW"/>
              </w:rPr>
              <w:t>SGS</w:t>
            </w:r>
            <w:r w:rsidRPr="002D41B8">
              <w:rPr>
                <w:rFonts w:cs="Arial"/>
                <w:sz w:val="17"/>
                <w:szCs w:val="17"/>
                <w:lang w:val="en-US" w:eastAsia="zh-TW"/>
              </w:rPr>
              <w:t>ジャパン㈱が遂行します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。</w:t>
            </w:r>
            <w:r w:rsidR="00D131F3" w:rsidRPr="00380452">
              <w:rPr>
                <w:rFonts w:cs="Arial" w:hint="eastAsia"/>
                <w:sz w:val="17"/>
                <w:szCs w:val="17"/>
                <w:lang w:eastAsia="ja-JP"/>
              </w:rPr>
              <w:t>SGEC/</w:t>
            </w:r>
            <w:r w:rsidRPr="00380452">
              <w:rPr>
                <w:rFonts w:cs="Arial"/>
                <w:sz w:val="17"/>
                <w:szCs w:val="17"/>
                <w:lang w:eastAsia="ja-JP"/>
              </w:rPr>
              <w:t>PEFC</w:t>
            </w:r>
            <w:r w:rsidRPr="00380452">
              <w:rPr>
                <w:rFonts w:cs="Arial"/>
                <w:sz w:val="17"/>
                <w:szCs w:val="17"/>
                <w:lang w:eastAsia="ja-JP"/>
              </w:rPr>
              <w:t>認証については</w:t>
            </w:r>
            <w:r w:rsidRPr="00380452">
              <w:rPr>
                <w:rFonts w:cs="Arial"/>
                <w:sz w:val="17"/>
                <w:szCs w:val="17"/>
                <w:lang w:eastAsia="ja-JP"/>
              </w:rPr>
              <w:t>J</w:t>
            </w:r>
            <w:r w:rsidR="00D131F3" w:rsidRPr="00380452">
              <w:rPr>
                <w:rFonts w:cs="Arial" w:hint="eastAsia"/>
                <w:sz w:val="17"/>
                <w:szCs w:val="17"/>
                <w:lang w:eastAsia="ja-JP"/>
              </w:rPr>
              <w:t>AB</w:t>
            </w:r>
            <w:r w:rsidRPr="00380452">
              <w:rPr>
                <w:rFonts w:cs="Arial"/>
                <w:sz w:val="17"/>
                <w:szCs w:val="17"/>
                <w:lang w:eastAsia="ja-JP"/>
              </w:rPr>
              <w:t xml:space="preserve"> (</w:t>
            </w:r>
            <w:r w:rsidR="00D131F3" w:rsidRPr="00380452">
              <w:rPr>
                <w:rFonts w:cs="Arial" w:hint="eastAsia"/>
                <w:sz w:val="17"/>
                <w:szCs w:val="17"/>
                <w:lang w:eastAsia="ja-JP"/>
              </w:rPr>
              <w:t>公益財団法人</w:t>
            </w:r>
            <w:r w:rsidR="00D131F3" w:rsidRPr="00380452">
              <w:rPr>
                <w:rFonts w:cs="Arial" w:hint="eastAsia"/>
                <w:sz w:val="17"/>
                <w:szCs w:val="17"/>
                <w:lang w:eastAsia="ja-JP"/>
              </w:rPr>
              <w:t xml:space="preserve"> </w:t>
            </w:r>
            <w:r w:rsidR="00D131F3" w:rsidRPr="00380452">
              <w:rPr>
                <w:rFonts w:cs="Arial" w:hint="eastAsia"/>
                <w:sz w:val="17"/>
                <w:szCs w:val="17"/>
                <w:lang w:eastAsia="ja-JP"/>
              </w:rPr>
              <w:t>日本適合性認定協会</w:t>
            </w:r>
            <w:r w:rsidRPr="00380452">
              <w:rPr>
                <w:rFonts w:cs="Arial"/>
                <w:sz w:val="17"/>
                <w:szCs w:val="17"/>
                <w:lang w:eastAsia="ja-JP"/>
              </w:rPr>
              <w:t>)</w:t>
            </w:r>
            <w:r w:rsidRPr="00380452">
              <w:rPr>
                <w:rFonts w:cs="Arial"/>
                <w:sz w:val="17"/>
                <w:szCs w:val="17"/>
                <w:lang w:eastAsia="ja-JP"/>
              </w:rPr>
              <w:t>より、</w:t>
            </w:r>
            <w:r w:rsidRPr="00380452">
              <w:rPr>
                <w:rFonts w:cs="Arial"/>
                <w:sz w:val="17"/>
                <w:szCs w:val="17"/>
                <w:lang w:eastAsia="ja-JP"/>
              </w:rPr>
              <w:t>SGS</w:t>
            </w:r>
            <w:r w:rsidRPr="00380452">
              <w:rPr>
                <w:rFonts w:cs="Arial"/>
                <w:sz w:val="17"/>
                <w:szCs w:val="17"/>
                <w:lang w:eastAsia="ja-JP"/>
              </w:rPr>
              <w:t>ジャパン㈱が直接認定を受けております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。</w:t>
            </w:r>
          </w:p>
          <w:p w14:paraId="256B3ED3" w14:textId="77777777" w:rsidR="0098210C" w:rsidRDefault="0098210C" w:rsidP="002D41B8">
            <w:pPr>
              <w:widowControl w:val="0"/>
              <w:adjustRightInd w:val="0"/>
              <w:snapToGrid w:val="0"/>
              <w:spacing w:line="276" w:lineRule="auto"/>
              <w:ind w:firstLineChars="100" w:firstLine="170"/>
              <w:rPr>
                <w:rFonts w:hAnsiTheme="minorEastAsia" w:cs="Arial"/>
                <w:sz w:val="17"/>
                <w:szCs w:val="17"/>
                <w:lang w:eastAsia="ja-JP"/>
              </w:rPr>
            </w:pPr>
            <w:r w:rsidRPr="002D41B8">
              <w:rPr>
                <w:rFonts w:cs="Arial"/>
                <w:sz w:val="17"/>
                <w:szCs w:val="17"/>
                <w:lang w:eastAsia="ja-JP"/>
              </w:rPr>
              <w:t>各認証のトレードマーク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/</w:t>
            </w:r>
            <w:r w:rsidRPr="002D41B8">
              <w:rPr>
                <w:rFonts w:cs="Arial"/>
                <w:sz w:val="17"/>
                <w:szCs w:val="17"/>
                <w:lang w:eastAsia="ja-JP"/>
              </w:rPr>
              <w:t>ロゴマークは、各制度にもとづく認証木材に由来する各種製品に使用す</w:t>
            </w:r>
            <w:r w:rsidRPr="0098210C">
              <w:rPr>
                <w:rFonts w:hAnsiTheme="minorEastAsia" w:cs="Arial"/>
                <w:sz w:val="17"/>
                <w:szCs w:val="17"/>
                <w:lang w:eastAsia="ja-JP"/>
              </w:rPr>
              <w:t>ることが出来ますが、認証森林から切り出された材（原材料）が、その流通・加工段階で、未認証の材（原材料）と混ざらないように管理していることを立証し、認証されなければなりません。これを「</w:t>
            </w:r>
            <w:r w:rsidRPr="0098210C">
              <w:rPr>
                <w:rFonts w:cs="Arial"/>
                <w:sz w:val="17"/>
                <w:szCs w:val="17"/>
                <w:lang w:eastAsia="ja-JP"/>
              </w:rPr>
              <w:t>Chain of Custody</w:t>
            </w:r>
            <w:r w:rsidRPr="0098210C">
              <w:rPr>
                <w:rFonts w:hAnsiTheme="minorEastAsia" w:cs="Arial"/>
                <w:sz w:val="17"/>
                <w:szCs w:val="17"/>
                <w:lang w:eastAsia="ja-JP"/>
              </w:rPr>
              <w:t>＝</w:t>
            </w:r>
            <w:r w:rsidRPr="0098210C">
              <w:rPr>
                <w:rFonts w:cs="Arial"/>
                <w:sz w:val="17"/>
                <w:szCs w:val="17"/>
                <w:lang w:eastAsia="ja-JP"/>
              </w:rPr>
              <w:t>CoC</w:t>
            </w:r>
            <w:r w:rsidRPr="0098210C">
              <w:rPr>
                <w:rFonts w:hAnsiTheme="minorEastAsia" w:cs="Arial"/>
                <w:sz w:val="17"/>
                <w:szCs w:val="17"/>
                <w:lang w:eastAsia="ja-JP"/>
              </w:rPr>
              <w:t>」（流通・加工過程の管理の連鎖）認証と呼びます。従って、「</w:t>
            </w:r>
            <w:r w:rsidRPr="0098210C">
              <w:rPr>
                <w:rFonts w:cs="Arial"/>
                <w:sz w:val="17"/>
                <w:szCs w:val="17"/>
                <w:lang w:eastAsia="ja-JP"/>
              </w:rPr>
              <w:t>CoC</w:t>
            </w:r>
            <w:r w:rsidRPr="0098210C">
              <w:rPr>
                <w:rFonts w:hAnsiTheme="minorEastAsia" w:cs="Arial"/>
                <w:sz w:val="17"/>
                <w:szCs w:val="17"/>
                <w:lang w:eastAsia="ja-JP"/>
              </w:rPr>
              <w:t>認証」は、最終消費者に最終認証製品が渡る過程で、認証原材料（紙も含む）を加工する各組織、及び</w:t>
            </w:r>
            <w:r w:rsidRPr="0098210C">
              <w:rPr>
                <w:rFonts w:cs="Arial"/>
                <w:sz w:val="17"/>
                <w:szCs w:val="17"/>
                <w:lang w:eastAsia="ja-JP"/>
              </w:rPr>
              <w:t>/</w:t>
            </w:r>
            <w:r w:rsidRPr="0098210C">
              <w:rPr>
                <w:rFonts w:hAnsiTheme="minorEastAsia" w:cs="Arial"/>
                <w:sz w:val="17"/>
                <w:szCs w:val="17"/>
                <w:lang w:eastAsia="ja-JP"/>
              </w:rPr>
              <w:t>又は認証原材料（含む製品）の所有権を持つ各組織に、原則取得していただく必要があります。審査では、各認証制度の要求事項への適合を確認します。各認証制度のトレードマーク</w:t>
            </w:r>
            <w:r w:rsidRPr="0098210C">
              <w:rPr>
                <w:rFonts w:cs="Arial"/>
                <w:sz w:val="17"/>
                <w:szCs w:val="17"/>
                <w:lang w:eastAsia="ja-JP"/>
              </w:rPr>
              <w:t>/</w:t>
            </w:r>
            <w:r w:rsidRPr="0098210C">
              <w:rPr>
                <w:rFonts w:hAnsiTheme="minorEastAsia" w:cs="Arial"/>
                <w:sz w:val="17"/>
                <w:szCs w:val="17"/>
                <w:lang w:eastAsia="ja-JP"/>
              </w:rPr>
              <w:t>ロゴマークは、第三者審査認証の一機関である弊社の審査を受け、認証取得後に諸手続きを経て初めて使用が可能になるものです。</w:t>
            </w:r>
          </w:p>
        </w:tc>
      </w:tr>
    </w:tbl>
    <w:p w14:paraId="63396325" w14:textId="77777777" w:rsidR="00987FF1" w:rsidRPr="00FC55FF" w:rsidRDefault="00941360" w:rsidP="00987FF1">
      <w:pPr>
        <w:pStyle w:val="HeaderMain"/>
        <w:rPr>
          <w:rFonts w:cs="Arial"/>
        </w:rPr>
      </w:pPr>
      <w:r w:rsidRPr="00FC55FF">
        <w:rPr>
          <w:rFonts w:hAnsiTheme="minorEastAsia" w:cs="Arial"/>
          <w:lang w:eastAsia="ja-JP"/>
        </w:rPr>
        <w:t>希望する審査の種類</w:t>
      </w:r>
    </w:p>
    <w:tbl>
      <w:tblPr>
        <w:tblW w:w="6520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6"/>
        <w:gridCol w:w="1984"/>
      </w:tblGrid>
      <w:tr w:rsidR="00B55426" w:rsidRPr="00FC55FF" w14:paraId="4F2C24DA" w14:textId="77777777" w:rsidTr="00B55426">
        <w:trPr>
          <w:cantSplit/>
          <w:trHeight w:val="209"/>
        </w:trPr>
        <w:tc>
          <w:tcPr>
            <w:tcW w:w="6520" w:type="dxa"/>
            <w:gridSpan w:val="2"/>
          </w:tcPr>
          <w:p w14:paraId="2B9D5E01" w14:textId="77777777" w:rsidR="00B55426" w:rsidRPr="00D67BE4" w:rsidRDefault="00B55426" w:rsidP="00B55426">
            <w:pPr>
              <w:pStyle w:val="Tablenormal"/>
              <w:rPr>
                <w:rFonts w:cs="Arial"/>
                <w:b/>
                <w:lang w:eastAsia="ja-JP"/>
              </w:rPr>
            </w:pPr>
            <w:r w:rsidRPr="00D67BE4">
              <w:rPr>
                <w:rFonts w:hAnsiTheme="minorEastAsia" w:cs="Arial"/>
                <w:b/>
                <w:lang w:eastAsia="ja-JP"/>
              </w:rPr>
              <w:t>該当する認証の欄に、</w:t>
            </w:r>
            <w:r w:rsidR="00FC55FF" w:rsidRPr="00D67BE4">
              <w:rPr>
                <w:rFonts w:cs="Arial" w:hint="eastAsia"/>
                <w:b/>
                <w:lang w:eastAsia="ja-JP"/>
              </w:rPr>
              <w:t>○</w:t>
            </w:r>
            <w:r w:rsidRPr="00D67BE4">
              <w:rPr>
                <w:rFonts w:hAnsiTheme="minorEastAsia" w:cs="Arial"/>
                <w:b/>
                <w:lang w:eastAsia="ja-JP"/>
              </w:rPr>
              <w:t>をお入れください。</w:t>
            </w:r>
          </w:p>
        </w:tc>
      </w:tr>
      <w:tr w:rsidR="00941360" w:rsidRPr="00FC55FF" w14:paraId="1160F70B" w14:textId="77777777" w:rsidTr="00941360">
        <w:trPr>
          <w:trHeight w:val="80"/>
        </w:trPr>
        <w:tc>
          <w:tcPr>
            <w:tcW w:w="4536" w:type="dxa"/>
          </w:tcPr>
          <w:p w14:paraId="6B8EACE3" w14:textId="77777777" w:rsidR="00941360" w:rsidRPr="00D67BE4" w:rsidRDefault="00941360" w:rsidP="00941360">
            <w:pPr>
              <w:pStyle w:val="Tablenormal"/>
              <w:ind w:left="459" w:hanging="459"/>
              <w:rPr>
                <w:rFonts w:cs="Arial"/>
                <w:b/>
                <w:sz w:val="18"/>
                <w:szCs w:val="18"/>
                <w:lang w:eastAsia="ja-JP"/>
              </w:rPr>
            </w:pPr>
            <w:permStart w:id="1543666384" w:edGrp="everyone" w:colFirst="1" w:colLast="1"/>
            <w:r w:rsidRPr="00D67BE4">
              <w:rPr>
                <w:rFonts w:cs="Arial"/>
                <w:b/>
                <w:sz w:val="18"/>
                <w:szCs w:val="18"/>
              </w:rPr>
              <w:t>(a)</w:t>
            </w:r>
            <w:r w:rsidRPr="00D67BE4">
              <w:rPr>
                <w:rFonts w:cs="Arial"/>
                <w:b/>
                <w:sz w:val="18"/>
                <w:szCs w:val="18"/>
              </w:rPr>
              <w:tab/>
            </w:r>
            <w:r w:rsidRPr="00D67BE4">
              <w:rPr>
                <w:rFonts w:cs="Arial"/>
                <w:b/>
                <w:sz w:val="18"/>
                <w:szCs w:val="18"/>
                <w:lang w:eastAsia="ja-JP"/>
              </w:rPr>
              <w:t>FSC-COC</w:t>
            </w:r>
            <w:r w:rsidRPr="00D67BE4">
              <w:rPr>
                <w:rFonts w:hAnsiTheme="minorEastAsia" w:cs="Arial"/>
                <w:b/>
                <w:sz w:val="18"/>
                <w:szCs w:val="18"/>
                <w:lang w:eastAsia="ja-JP"/>
              </w:rPr>
              <w:t>認証</w:t>
            </w:r>
            <w:r w:rsidR="00EB7B31">
              <w:rPr>
                <w:rFonts w:hAnsiTheme="minorEastAsia" w:cs="Arial" w:hint="eastAsia"/>
                <w:b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5B8B7DAB" w14:textId="77777777" w:rsidR="00941360" w:rsidRPr="00FC55FF" w:rsidRDefault="00941360" w:rsidP="00DA4256">
            <w:pPr>
              <w:pStyle w:val="Tablenormal"/>
              <w:jc w:val="center"/>
              <w:rPr>
                <w:rFonts w:cs="Arial"/>
                <w:lang w:eastAsia="ja-JP"/>
              </w:rPr>
            </w:pPr>
          </w:p>
        </w:tc>
      </w:tr>
      <w:tr w:rsidR="00941360" w:rsidRPr="00FC55FF" w14:paraId="6B07D0BE" w14:textId="77777777" w:rsidTr="00941360">
        <w:trPr>
          <w:trHeight w:val="80"/>
        </w:trPr>
        <w:tc>
          <w:tcPr>
            <w:tcW w:w="4536" w:type="dxa"/>
          </w:tcPr>
          <w:p w14:paraId="4FF22661" w14:textId="77777777" w:rsidR="00941360" w:rsidRPr="00D67BE4" w:rsidRDefault="00941360" w:rsidP="00235718">
            <w:pPr>
              <w:pStyle w:val="Tablenormal"/>
              <w:ind w:left="459" w:hanging="459"/>
              <w:rPr>
                <w:rFonts w:cs="Arial"/>
                <w:b/>
                <w:sz w:val="18"/>
                <w:szCs w:val="18"/>
                <w:lang w:eastAsia="ja-JP"/>
              </w:rPr>
            </w:pPr>
            <w:permStart w:id="1435399664" w:edGrp="everyone" w:colFirst="1" w:colLast="1"/>
            <w:permEnd w:id="1543666384"/>
            <w:r w:rsidRPr="00D67BE4">
              <w:rPr>
                <w:rFonts w:cs="Arial"/>
                <w:b/>
                <w:sz w:val="18"/>
                <w:szCs w:val="18"/>
              </w:rPr>
              <w:t>(b)</w:t>
            </w:r>
            <w:r w:rsidRPr="00D67BE4">
              <w:rPr>
                <w:rFonts w:cs="Arial"/>
                <w:b/>
                <w:sz w:val="18"/>
                <w:szCs w:val="18"/>
              </w:rPr>
              <w:tab/>
            </w:r>
            <w:r w:rsidRPr="00D67BE4">
              <w:rPr>
                <w:rFonts w:cs="Arial"/>
                <w:b/>
                <w:sz w:val="18"/>
                <w:szCs w:val="18"/>
                <w:lang w:eastAsia="ja-JP"/>
              </w:rPr>
              <w:t>PEFC-COC</w:t>
            </w:r>
            <w:r w:rsidRPr="00D67BE4">
              <w:rPr>
                <w:rFonts w:hAnsiTheme="minorEastAsia" w:cs="Arial"/>
                <w:b/>
                <w:sz w:val="18"/>
                <w:szCs w:val="18"/>
                <w:lang w:eastAsia="ja-JP"/>
              </w:rPr>
              <w:t>認証</w:t>
            </w:r>
          </w:p>
        </w:tc>
        <w:tc>
          <w:tcPr>
            <w:tcW w:w="1984" w:type="dxa"/>
            <w:vAlign w:val="center"/>
          </w:tcPr>
          <w:p w14:paraId="17B738B9" w14:textId="77777777" w:rsidR="00941360" w:rsidRPr="00FC55FF" w:rsidRDefault="00941360" w:rsidP="00DA4256">
            <w:pPr>
              <w:pStyle w:val="Tablenormal"/>
              <w:jc w:val="center"/>
              <w:rPr>
                <w:rFonts w:cs="Arial"/>
              </w:rPr>
            </w:pPr>
          </w:p>
        </w:tc>
      </w:tr>
      <w:tr w:rsidR="00941360" w:rsidRPr="00FC55FF" w14:paraId="623B1B88" w14:textId="77777777" w:rsidTr="00941360">
        <w:trPr>
          <w:trHeight w:val="80"/>
        </w:trPr>
        <w:tc>
          <w:tcPr>
            <w:tcW w:w="4536" w:type="dxa"/>
          </w:tcPr>
          <w:p w14:paraId="25E00A6D" w14:textId="77777777" w:rsidR="00941360" w:rsidRPr="00D67BE4" w:rsidRDefault="00941360" w:rsidP="00235718">
            <w:pPr>
              <w:pStyle w:val="Tablenormal"/>
              <w:ind w:left="459" w:hanging="459"/>
              <w:rPr>
                <w:rFonts w:cs="Arial"/>
                <w:b/>
                <w:sz w:val="18"/>
                <w:szCs w:val="18"/>
              </w:rPr>
            </w:pPr>
            <w:permStart w:id="9928472" w:edGrp="everyone" w:colFirst="1" w:colLast="1"/>
            <w:permEnd w:id="1435399664"/>
            <w:r w:rsidRPr="00D67BE4">
              <w:rPr>
                <w:rFonts w:cs="Arial"/>
                <w:b/>
                <w:sz w:val="18"/>
                <w:szCs w:val="18"/>
              </w:rPr>
              <w:t>(c)</w:t>
            </w:r>
            <w:r w:rsidRPr="00D67BE4">
              <w:rPr>
                <w:rFonts w:cs="Arial"/>
                <w:b/>
                <w:sz w:val="18"/>
                <w:szCs w:val="18"/>
              </w:rPr>
              <w:tab/>
            </w:r>
            <w:r w:rsidRPr="00D67BE4">
              <w:rPr>
                <w:rFonts w:cs="Arial"/>
                <w:b/>
                <w:sz w:val="18"/>
                <w:szCs w:val="18"/>
                <w:lang w:eastAsia="ja-JP"/>
              </w:rPr>
              <w:t>SGEC-COC</w:t>
            </w:r>
            <w:r w:rsidRPr="00D67BE4">
              <w:rPr>
                <w:rFonts w:hAnsiTheme="minorEastAsia" w:cs="Arial"/>
                <w:b/>
                <w:sz w:val="18"/>
                <w:szCs w:val="18"/>
                <w:lang w:eastAsia="ja-JP"/>
              </w:rPr>
              <w:t>認証</w:t>
            </w:r>
          </w:p>
        </w:tc>
        <w:tc>
          <w:tcPr>
            <w:tcW w:w="1984" w:type="dxa"/>
            <w:vAlign w:val="center"/>
          </w:tcPr>
          <w:p w14:paraId="1EFCC5C0" w14:textId="77777777" w:rsidR="00941360" w:rsidRPr="00FC55FF" w:rsidRDefault="00941360" w:rsidP="00DA4256">
            <w:pPr>
              <w:pStyle w:val="Tablenormal"/>
              <w:jc w:val="center"/>
              <w:rPr>
                <w:rFonts w:cs="Arial"/>
              </w:rPr>
            </w:pPr>
          </w:p>
        </w:tc>
      </w:tr>
    </w:tbl>
    <w:permEnd w:id="9928472"/>
    <w:p w14:paraId="45B28083" w14:textId="77777777" w:rsidR="00031188" w:rsidRPr="00B072EC" w:rsidRDefault="00031188" w:rsidP="001000EA">
      <w:pPr>
        <w:pStyle w:val="HeaderMain"/>
        <w:numPr>
          <w:ilvl w:val="0"/>
          <w:numId w:val="0"/>
        </w:numPr>
        <w:spacing w:before="240" w:after="0"/>
        <w:ind w:left="851"/>
        <w:rPr>
          <w:rFonts w:asciiTheme="minorEastAsia" w:hAnsiTheme="minorEastAsia" w:cs="Arial"/>
          <w:b w:val="0"/>
          <w:bCs/>
          <w:sz w:val="18"/>
          <w:szCs w:val="18"/>
          <w:lang w:eastAsia="ja-JP"/>
        </w:rPr>
      </w:pPr>
      <w:r w:rsidRPr="007E3F96">
        <w:rPr>
          <w:rFonts w:cs="Arial"/>
          <w:sz w:val="18"/>
          <w:szCs w:val="18"/>
          <w:lang w:eastAsia="ja-JP"/>
        </w:rPr>
        <w:t>EUDR</w:t>
      </w:r>
      <w:r w:rsidRPr="00B072EC">
        <w:rPr>
          <w:rFonts w:asciiTheme="minorEastAsia" w:hAnsiTheme="minorEastAsia" w:cs="Arial" w:hint="eastAsia"/>
          <w:b w:val="0"/>
          <w:bCs/>
          <w:sz w:val="18"/>
          <w:szCs w:val="18"/>
          <w:lang w:eastAsia="ja-JP"/>
        </w:rPr>
        <w:t>への準拠</w:t>
      </w:r>
    </w:p>
    <w:tbl>
      <w:tblPr>
        <w:tblStyle w:val="aa"/>
        <w:tblW w:w="8783" w:type="dxa"/>
        <w:tblInd w:w="851" w:type="dxa"/>
        <w:tblLook w:val="04A0" w:firstRow="1" w:lastRow="0" w:firstColumn="1" w:lastColumn="0" w:noHBand="0" w:noVBand="1"/>
      </w:tblPr>
      <w:tblGrid>
        <w:gridCol w:w="5948"/>
        <w:gridCol w:w="1418"/>
        <w:gridCol w:w="1417"/>
      </w:tblGrid>
      <w:tr w:rsidR="00031188" w14:paraId="75DC234D" w14:textId="77777777" w:rsidTr="00D70E54">
        <w:tc>
          <w:tcPr>
            <w:tcW w:w="5948" w:type="dxa"/>
          </w:tcPr>
          <w:p w14:paraId="219BC20F" w14:textId="45535833" w:rsidR="00031188" w:rsidRPr="00D91582" w:rsidRDefault="00206B10" w:rsidP="00687440">
            <w:pPr>
              <w:pStyle w:val="HeaderMain"/>
              <w:numPr>
                <w:ilvl w:val="0"/>
                <w:numId w:val="0"/>
              </w:numPr>
              <w:spacing w:before="120" w:after="120"/>
              <w:rPr>
                <w:rFonts w:cs="Arial"/>
                <w:sz w:val="18"/>
                <w:szCs w:val="18"/>
                <w:lang w:eastAsia="ja-JP"/>
              </w:rPr>
            </w:pPr>
            <w:r w:rsidRPr="00D91582">
              <w:rPr>
                <w:rFonts w:cs="Arial" w:hint="eastAsia"/>
                <w:sz w:val="18"/>
                <w:szCs w:val="18"/>
                <w:lang w:eastAsia="ja-JP"/>
              </w:rPr>
              <w:t>森林破壊のない製品に関する</w:t>
            </w:r>
            <w:r w:rsidR="00741C51" w:rsidRPr="00D91582">
              <w:rPr>
                <w:rFonts w:cs="Arial" w:hint="eastAsia"/>
                <w:sz w:val="18"/>
                <w:szCs w:val="18"/>
                <w:lang w:eastAsia="ja-JP"/>
              </w:rPr>
              <w:t>欧州連合規則（</w:t>
            </w:r>
            <w:r w:rsidR="00741C51" w:rsidRPr="00D91582">
              <w:rPr>
                <w:rFonts w:cs="Arial" w:hint="eastAsia"/>
                <w:sz w:val="18"/>
                <w:szCs w:val="18"/>
                <w:lang w:eastAsia="ja-JP"/>
              </w:rPr>
              <w:t>EUDR</w:t>
            </w:r>
            <w:r w:rsidR="00741C51" w:rsidRPr="00D91582">
              <w:rPr>
                <w:rFonts w:cs="Arial" w:hint="eastAsia"/>
                <w:sz w:val="18"/>
                <w:szCs w:val="18"/>
                <w:lang w:eastAsia="ja-JP"/>
              </w:rPr>
              <w:t>、規則</w:t>
            </w:r>
            <w:r w:rsidR="00741C51" w:rsidRPr="00D91582">
              <w:rPr>
                <w:rFonts w:cs="Arial" w:hint="eastAsia"/>
                <w:sz w:val="18"/>
                <w:szCs w:val="18"/>
                <w:lang w:eastAsia="ja-JP"/>
              </w:rPr>
              <w:t xml:space="preserve"> </w:t>
            </w:r>
            <w:r w:rsidR="00D91582" w:rsidRPr="00D91582">
              <w:rPr>
                <w:rFonts w:cs="Arial" w:hint="eastAsia"/>
                <w:sz w:val="18"/>
                <w:szCs w:val="18"/>
                <w:lang w:eastAsia="ja-JP"/>
              </w:rPr>
              <w:t>2023/1115</w:t>
            </w:r>
            <w:r w:rsidR="00D91582" w:rsidRPr="00D91582">
              <w:rPr>
                <w:rFonts w:cs="Arial" w:hint="eastAsia"/>
                <w:sz w:val="18"/>
                <w:szCs w:val="18"/>
                <w:lang w:eastAsia="ja-JP"/>
              </w:rPr>
              <w:t>）に</w:t>
            </w:r>
            <w:r w:rsidR="00D91582">
              <w:rPr>
                <w:rFonts w:cs="Arial" w:hint="eastAsia"/>
                <w:sz w:val="18"/>
                <w:szCs w:val="18"/>
                <w:lang w:eastAsia="ja-JP"/>
              </w:rPr>
              <w:t>整合させるため、</w:t>
            </w:r>
            <w:r w:rsidR="00967B83">
              <w:rPr>
                <w:rFonts w:cs="Arial" w:hint="eastAsia"/>
                <w:sz w:val="18"/>
                <w:szCs w:val="18"/>
                <w:lang w:eastAsia="ja-JP"/>
              </w:rPr>
              <w:t>認証範囲を拡大し、</w:t>
            </w:r>
            <w:r w:rsidR="00967B83">
              <w:rPr>
                <w:rFonts w:cs="Arial" w:hint="eastAsia"/>
                <w:sz w:val="18"/>
                <w:szCs w:val="18"/>
                <w:lang w:eastAsia="ja-JP"/>
              </w:rPr>
              <w:t>FSC</w:t>
            </w:r>
            <w:r w:rsidR="00967B83">
              <w:rPr>
                <w:rFonts w:cs="Arial" w:hint="eastAsia"/>
                <w:sz w:val="18"/>
                <w:szCs w:val="18"/>
                <w:lang w:eastAsia="ja-JP"/>
              </w:rPr>
              <w:t>規制モジュール（</w:t>
            </w:r>
            <w:r w:rsidR="00967B83">
              <w:rPr>
                <w:rFonts w:cs="Arial" w:hint="eastAsia"/>
                <w:sz w:val="18"/>
                <w:szCs w:val="18"/>
                <w:lang w:eastAsia="ja-JP"/>
              </w:rPr>
              <w:t>FSC-</w:t>
            </w:r>
            <w:r w:rsidR="00E847B4">
              <w:rPr>
                <w:rFonts w:cs="Arial" w:hint="eastAsia"/>
                <w:sz w:val="18"/>
                <w:szCs w:val="18"/>
                <w:lang w:eastAsia="ja-JP"/>
              </w:rPr>
              <w:t>STD-01-004</w:t>
            </w:r>
            <w:r w:rsidR="00E847B4">
              <w:rPr>
                <w:rFonts w:cs="Arial" w:hint="eastAsia"/>
                <w:sz w:val="18"/>
                <w:szCs w:val="18"/>
                <w:lang w:eastAsia="ja-JP"/>
              </w:rPr>
              <w:t>）を含める意向ですか。</w:t>
            </w:r>
          </w:p>
        </w:tc>
        <w:permStart w:id="913508817" w:edGrp="everyone"/>
        <w:tc>
          <w:tcPr>
            <w:tcW w:w="1418" w:type="dxa"/>
          </w:tcPr>
          <w:p w14:paraId="6F708367" w14:textId="724862BF" w:rsidR="00031188" w:rsidRPr="00EC16F7" w:rsidRDefault="00B74236" w:rsidP="00D078F4">
            <w:pPr>
              <w:pStyle w:val="HeaderMain"/>
              <w:numPr>
                <w:ilvl w:val="0"/>
                <w:numId w:val="0"/>
              </w:numPr>
              <w:rPr>
                <w:rFonts w:cs="Arial"/>
                <w:sz w:val="18"/>
                <w:szCs w:val="18"/>
                <w:lang w:eastAsia="ja-JP"/>
              </w:rPr>
            </w:pPr>
            <w:sdt>
              <w:sdtPr>
                <w:rPr>
                  <w:rFonts w:cs="Arial"/>
                  <w:sz w:val="18"/>
                  <w:szCs w:val="18"/>
                  <w:lang w:eastAsia="ja-JP"/>
                </w:rPr>
                <w:id w:val="79872357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Arial" w:hint="eastAsia"/>
                    <w:sz w:val="18"/>
                    <w:szCs w:val="18"/>
                    <w:lang w:eastAsia="ja-JP"/>
                  </w:rPr>
                  <w:t>☐</w:t>
                </w:r>
              </w:sdtContent>
            </w:sdt>
            <w:permEnd w:id="913508817"/>
            <w:r w:rsidR="00F82AAE" w:rsidRPr="00EC16F7">
              <w:rPr>
                <w:rFonts w:cs="Arial" w:hint="eastAsia"/>
                <w:sz w:val="18"/>
                <w:szCs w:val="18"/>
                <w:lang w:eastAsia="ja-JP"/>
              </w:rPr>
              <w:t>はい</w:t>
            </w:r>
          </w:p>
        </w:tc>
        <w:permStart w:id="1277984311" w:edGrp="everyone"/>
        <w:tc>
          <w:tcPr>
            <w:tcW w:w="1417" w:type="dxa"/>
          </w:tcPr>
          <w:p w14:paraId="4A6DEAF9" w14:textId="75251CCD" w:rsidR="00031188" w:rsidRPr="00EC16F7" w:rsidRDefault="00B74236" w:rsidP="00B74236">
            <w:pPr>
              <w:pStyle w:val="HeaderMain"/>
              <w:numPr>
                <w:ilvl w:val="0"/>
                <w:numId w:val="0"/>
              </w:numPr>
              <w:rPr>
                <w:rFonts w:cs="Arial"/>
                <w:sz w:val="18"/>
                <w:szCs w:val="18"/>
                <w:lang w:eastAsia="ja-JP"/>
              </w:rPr>
            </w:pPr>
            <w:sdt>
              <w:sdtPr>
                <w:rPr>
                  <w:rFonts w:cs="Arial"/>
                  <w:sz w:val="18"/>
                  <w:szCs w:val="18"/>
                  <w:lang w:eastAsia="ja-JP"/>
                </w:rPr>
                <w:id w:val="-153473082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Arial" w:hint="eastAsia"/>
                    <w:sz w:val="18"/>
                    <w:szCs w:val="18"/>
                    <w:lang w:eastAsia="ja-JP"/>
                  </w:rPr>
                  <w:t>☐</w:t>
                </w:r>
              </w:sdtContent>
            </w:sdt>
            <w:permEnd w:id="1277984311"/>
            <w:r w:rsidR="00F82AAE" w:rsidRPr="00EC16F7">
              <w:rPr>
                <w:rFonts w:cs="Arial" w:hint="eastAsia"/>
                <w:sz w:val="18"/>
                <w:szCs w:val="18"/>
                <w:lang w:eastAsia="ja-JP"/>
              </w:rPr>
              <w:t>いいえ</w:t>
            </w:r>
          </w:p>
        </w:tc>
      </w:tr>
    </w:tbl>
    <w:p w14:paraId="35834548" w14:textId="13F84E1F" w:rsidR="00031188" w:rsidRPr="008820CB" w:rsidRDefault="00D51F4A" w:rsidP="008820CB">
      <w:pPr>
        <w:pStyle w:val="HeaderMain"/>
        <w:numPr>
          <w:ilvl w:val="0"/>
          <w:numId w:val="0"/>
        </w:numPr>
        <w:spacing w:before="0"/>
        <w:ind w:left="851"/>
        <w:jc w:val="left"/>
        <w:rPr>
          <w:rFonts w:cs="Arial"/>
          <w:sz w:val="18"/>
          <w:szCs w:val="18"/>
          <w:lang w:eastAsia="ja-JP"/>
        </w:rPr>
      </w:pPr>
      <w:r w:rsidRPr="008820CB">
        <w:rPr>
          <w:rFonts w:cs="Arial" w:hint="eastAsia"/>
          <w:sz w:val="18"/>
          <w:szCs w:val="18"/>
          <w:lang w:eastAsia="ja-JP"/>
        </w:rPr>
        <w:t>※回答が「はい」である場合、</w:t>
      </w:r>
      <w:r w:rsidRPr="008820CB">
        <w:rPr>
          <w:rFonts w:cs="Arial" w:hint="eastAsia"/>
          <w:sz w:val="18"/>
          <w:szCs w:val="18"/>
          <w:lang w:eastAsia="ja-JP"/>
        </w:rPr>
        <w:t>ESC</w:t>
      </w:r>
      <w:r w:rsidRPr="008820CB">
        <w:rPr>
          <w:rFonts w:cs="Arial" w:hint="eastAsia"/>
          <w:sz w:val="18"/>
          <w:szCs w:val="18"/>
          <w:lang w:eastAsia="ja-JP"/>
        </w:rPr>
        <w:t>規制モジュールの対象となる</w:t>
      </w:r>
      <w:r w:rsidR="00706EA7" w:rsidRPr="008820CB">
        <w:rPr>
          <w:rFonts w:cs="Arial" w:hint="eastAsia"/>
          <w:sz w:val="18"/>
          <w:szCs w:val="18"/>
          <w:lang w:eastAsia="ja-JP"/>
        </w:rPr>
        <w:t>原材料の原産地に関する追加情報を入手するため、</w:t>
      </w:r>
      <w:r w:rsidR="00F4462B" w:rsidRPr="008820CB">
        <w:rPr>
          <w:rFonts w:cs="Arial" w:hint="eastAsia"/>
          <w:sz w:val="18"/>
          <w:szCs w:val="18"/>
          <w:lang w:eastAsia="ja-JP"/>
        </w:rPr>
        <w:t>現地の</w:t>
      </w:r>
      <w:r w:rsidR="00F4462B" w:rsidRPr="008820CB">
        <w:rPr>
          <w:rFonts w:cs="Arial" w:hint="eastAsia"/>
          <w:sz w:val="18"/>
          <w:szCs w:val="18"/>
          <w:lang w:eastAsia="ja-JP"/>
        </w:rPr>
        <w:t>SGS</w:t>
      </w:r>
      <w:r w:rsidR="00F4462B" w:rsidRPr="008820CB">
        <w:rPr>
          <w:rFonts w:cs="Arial" w:hint="eastAsia"/>
          <w:sz w:val="18"/>
          <w:szCs w:val="18"/>
          <w:lang w:eastAsia="ja-JP"/>
        </w:rPr>
        <w:t>事務所からご連絡を差し上げます。</w:t>
      </w:r>
    </w:p>
    <w:p w14:paraId="109C26DF" w14:textId="448CFD5F" w:rsidR="00B55426" w:rsidRPr="00FC55FF" w:rsidRDefault="00D67BE4" w:rsidP="00987FF1">
      <w:pPr>
        <w:pStyle w:val="HeaderMain"/>
        <w:rPr>
          <w:rFonts w:cs="Arial"/>
          <w:lang w:eastAsia="ja-JP"/>
        </w:rPr>
      </w:pPr>
      <w:r>
        <w:rPr>
          <w:rFonts w:hAnsiTheme="minorEastAsia" w:cs="Arial" w:hint="eastAsia"/>
          <w:lang w:eastAsia="ja-JP"/>
        </w:rPr>
        <w:t>ご</w:t>
      </w:r>
      <w:r w:rsidR="00B55426" w:rsidRPr="00FC55FF">
        <w:rPr>
          <w:rFonts w:hAnsiTheme="minorEastAsia" w:cs="Arial"/>
          <w:lang w:eastAsia="ja-JP"/>
        </w:rPr>
        <w:t>記入者について</w:t>
      </w:r>
    </w:p>
    <w:tbl>
      <w:tblPr>
        <w:tblW w:w="9072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4"/>
        <w:gridCol w:w="3544"/>
        <w:gridCol w:w="3544"/>
      </w:tblGrid>
      <w:tr w:rsidR="009F6E9D" w:rsidRPr="00FC55FF" w14:paraId="2B396417" w14:textId="77777777" w:rsidTr="00B55426">
        <w:trPr>
          <w:trHeight w:val="342"/>
        </w:trPr>
        <w:tc>
          <w:tcPr>
            <w:tcW w:w="1984" w:type="dxa"/>
            <w:shd w:val="clear" w:color="auto" w:fill="E6E6E6"/>
            <w:vAlign w:val="center"/>
          </w:tcPr>
          <w:p w14:paraId="518BF328" w14:textId="77777777" w:rsidR="00B55426" w:rsidRPr="00FC55FF" w:rsidRDefault="00B55426" w:rsidP="00B55426">
            <w:pPr>
              <w:pStyle w:val="TableHeader"/>
              <w:rPr>
                <w:rFonts w:ascii="Arial" w:hAnsi="Arial" w:cs="Arial"/>
                <w:szCs w:val="18"/>
                <w:lang w:eastAsia="ja-JP"/>
              </w:rPr>
            </w:pPr>
          </w:p>
        </w:tc>
        <w:tc>
          <w:tcPr>
            <w:tcW w:w="3544" w:type="dxa"/>
            <w:shd w:val="clear" w:color="auto" w:fill="D9D9D9" w:themeFill="background1" w:themeFillShade="D9"/>
          </w:tcPr>
          <w:p w14:paraId="00FC1D93" w14:textId="77777777" w:rsidR="00B55426" w:rsidRPr="00FC55FF" w:rsidRDefault="00B55426" w:rsidP="00B55426">
            <w:pPr>
              <w:spacing w:before="60" w:after="60"/>
              <w:rPr>
                <w:rFonts w:cs="Arial"/>
                <w:b/>
                <w:sz w:val="18"/>
                <w:szCs w:val="18"/>
                <w:lang w:eastAsia="ja-JP"/>
              </w:rPr>
            </w:pPr>
            <w:r w:rsidRPr="00FC55FF">
              <w:rPr>
                <w:rFonts w:hAnsiTheme="minorEastAsia" w:cs="Arial"/>
                <w:b/>
                <w:sz w:val="18"/>
                <w:szCs w:val="18"/>
                <w:lang w:eastAsia="ja-JP"/>
              </w:rPr>
              <w:t>和文</w:t>
            </w:r>
          </w:p>
        </w:tc>
        <w:tc>
          <w:tcPr>
            <w:tcW w:w="3544" w:type="dxa"/>
            <w:shd w:val="clear" w:color="auto" w:fill="D9D9D9" w:themeFill="background1" w:themeFillShade="D9"/>
            <w:vAlign w:val="center"/>
          </w:tcPr>
          <w:p w14:paraId="63075449" w14:textId="77777777" w:rsidR="00B55426" w:rsidRPr="00FC55FF" w:rsidRDefault="00B55426" w:rsidP="00B55426">
            <w:pPr>
              <w:spacing w:before="60" w:after="60"/>
              <w:rPr>
                <w:rFonts w:cs="Arial"/>
                <w:b/>
                <w:sz w:val="18"/>
                <w:szCs w:val="18"/>
              </w:rPr>
            </w:pPr>
            <w:r w:rsidRPr="00FC55FF">
              <w:rPr>
                <w:rFonts w:hAnsiTheme="minorEastAsia" w:cs="Arial"/>
                <w:b/>
                <w:sz w:val="18"/>
                <w:szCs w:val="18"/>
                <w:lang w:eastAsia="ja-JP"/>
              </w:rPr>
              <w:t>英文</w:t>
            </w:r>
          </w:p>
        </w:tc>
      </w:tr>
      <w:tr w:rsidR="009F6E9D" w:rsidRPr="00FC55FF" w14:paraId="0CF433D8" w14:textId="77777777" w:rsidTr="0098210C">
        <w:trPr>
          <w:trHeight w:val="349"/>
        </w:trPr>
        <w:tc>
          <w:tcPr>
            <w:tcW w:w="1984" w:type="dxa"/>
            <w:shd w:val="clear" w:color="auto" w:fill="E6E6E6"/>
            <w:vAlign w:val="center"/>
          </w:tcPr>
          <w:p w14:paraId="53C1970D" w14:textId="77777777" w:rsidR="00B55426" w:rsidRPr="00FC55FF" w:rsidRDefault="00D67BE4" w:rsidP="00B55426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1557355715" w:edGrp="everyone" w:colFirst="2" w:colLast="2"/>
            <w:permStart w:id="1453410994" w:edGrp="everyone" w:colFirst="1" w:colLast="1"/>
            <w:r>
              <w:rPr>
                <w:rFonts w:ascii="Arial" w:hAnsiTheme="minorEastAsia" w:cs="Arial" w:hint="eastAsia"/>
                <w:lang w:eastAsia="ja-JP"/>
              </w:rPr>
              <w:t>ご</w:t>
            </w:r>
            <w:r w:rsidR="00B55426" w:rsidRPr="00FC55FF">
              <w:rPr>
                <w:rFonts w:ascii="Arial" w:hAnsiTheme="minorEastAsia" w:cs="Arial"/>
                <w:lang w:eastAsia="ja-JP"/>
              </w:rPr>
              <w:t>記入者の氏名</w:t>
            </w:r>
          </w:p>
        </w:tc>
        <w:tc>
          <w:tcPr>
            <w:tcW w:w="3544" w:type="dxa"/>
          </w:tcPr>
          <w:p w14:paraId="44CCBF9D" w14:textId="77777777" w:rsidR="00B55426" w:rsidRPr="00FC55FF" w:rsidRDefault="00B55426" w:rsidP="00B55426">
            <w:pPr>
              <w:spacing w:before="60" w:after="60"/>
              <w:rPr>
                <w:rFonts w:cs="Arial"/>
                <w:sz w:val="20"/>
                <w:szCs w:val="20"/>
              </w:rPr>
            </w:pPr>
          </w:p>
        </w:tc>
        <w:tc>
          <w:tcPr>
            <w:tcW w:w="3544" w:type="dxa"/>
            <w:vAlign w:val="center"/>
          </w:tcPr>
          <w:p w14:paraId="7DDFC778" w14:textId="77777777" w:rsidR="00B55426" w:rsidRPr="00FC55FF" w:rsidRDefault="00B55426" w:rsidP="00B5542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</w:tr>
      <w:tr w:rsidR="00C7181E" w:rsidRPr="00FC55FF" w14:paraId="5561F74B" w14:textId="77777777" w:rsidTr="00B55426">
        <w:tc>
          <w:tcPr>
            <w:tcW w:w="1984" w:type="dxa"/>
            <w:shd w:val="clear" w:color="auto" w:fill="E6E6E6"/>
          </w:tcPr>
          <w:p w14:paraId="0F7592A7" w14:textId="77777777" w:rsidR="00C7181E" w:rsidRPr="00FC55FF" w:rsidRDefault="00C7181E" w:rsidP="00B55426">
            <w:pPr>
              <w:pStyle w:val="TableHeader"/>
              <w:rPr>
                <w:rFonts w:ascii="Arial" w:hAnsi="Arial" w:cs="Arial"/>
              </w:rPr>
            </w:pPr>
            <w:permStart w:id="1446125948" w:edGrp="everyone" w:colFirst="2" w:colLast="2"/>
            <w:permStart w:id="1884226001" w:edGrp="everyone" w:colFirst="1" w:colLast="1"/>
            <w:permEnd w:id="1557355715"/>
            <w:permEnd w:id="1453410994"/>
            <w:r w:rsidRPr="00FC55FF">
              <w:rPr>
                <w:rFonts w:ascii="Arial" w:hAnsiTheme="minorEastAsia" w:cs="Arial"/>
                <w:lang w:eastAsia="ja-JP"/>
              </w:rPr>
              <w:t>部署・役職</w:t>
            </w:r>
          </w:p>
        </w:tc>
        <w:tc>
          <w:tcPr>
            <w:tcW w:w="3544" w:type="dxa"/>
          </w:tcPr>
          <w:p w14:paraId="2C87D873" w14:textId="77777777" w:rsidR="00C7181E" w:rsidRPr="00FC55FF" w:rsidRDefault="00C7181E" w:rsidP="00B55426">
            <w:pPr>
              <w:spacing w:before="60" w:after="60"/>
              <w:rPr>
                <w:rFonts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72878E10" w14:textId="77777777" w:rsidR="00C7181E" w:rsidRPr="00FC55FF" w:rsidRDefault="00C7181E" w:rsidP="00B55426">
            <w:pPr>
              <w:spacing w:before="60" w:after="60"/>
              <w:rPr>
                <w:rFonts w:cs="Arial"/>
                <w:sz w:val="20"/>
                <w:szCs w:val="20"/>
              </w:rPr>
            </w:pPr>
          </w:p>
        </w:tc>
      </w:tr>
      <w:permEnd w:id="1446125948"/>
      <w:permEnd w:id="1884226001"/>
      <w:tr w:rsidR="009F6E9D" w:rsidRPr="00FC55FF" w14:paraId="02A3A9B9" w14:textId="77777777" w:rsidTr="00B55426">
        <w:tc>
          <w:tcPr>
            <w:tcW w:w="1984" w:type="dxa"/>
            <w:shd w:val="clear" w:color="auto" w:fill="E6E6E6"/>
          </w:tcPr>
          <w:p w14:paraId="2A58DF46" w14:textId="77777777" w:rsidR="00B55426" w:rsidRPr="00FC55FF" w:rsidRDefault="00B55426" w:rsidP="00B55426">
            <w:pPr>
              <w:pStyle w:val="TableHeader"/>
              <w:rPr>
                <w:rFonts w:ascii="Arial" w:hAnsi="Arial" w:cs="Arial"/>
              </w:rPr>
            </w:pPr>
            <w:r w:rsidRPr="00FC55FF">
              <w:rPr>
                <w:rFonts w:ascii="Arial" w:hAnsiTheme="minorEastAsia" w:cs="Arial"/>
                <w:lang w:eastAsia="ja-JP"/>
              </w:rPr>
              <w:t>記入日</w:t>
            </w:r>
          </w:p>
        </w:tc>
        <w:permStart w:id="582439918" w:edGrp="everyone"/>
        <w:tc>
          <w:tcPr>
            <w:tcW w:w="3544" w:type="dxa"/>
          </w:tcPr>
          <w:p w14:paraId="2E7A50E7" w14:textId="77777777" w:rsidR="00B55426" w:rsidRPr="00FC55FF" w:rsidRDefault="00000000" w:rsidP="00B5542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  <w:sdt>
              <w:sdtPr>
                <w:rPr>
                  <w:rFonts w:cs="Arial"/>
                  <w:sz w:val="20"/>
                  <w:szCs w:val="20"/>
                  <w:lang w:eastAsia="ja-JP"/>
                </w:rPr>
                <w:id w:val="-487169062"/>
                <w:placeholder>
                  <w:docPart w:val="F7B288FC38C7489799392F24F7556B29"/>
                </w:placeholder>
                <w:dropDownList>
                  <w:listItem w:displayText="　" w:value="　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</w:dropDownList>
              </w:sdtPr>
              <w:sdtContent>
                <w:r w:rsidR="00CE2241">
                  <w:rPr>
                    <w:rFonts w:cs="Arial"/>
                    <w:sz w:val="20"/>
                    <w:szCs w:val="20"/>
                    <w:lang w:eastAsia="ja-JP"/>
                  </w:rPr>
                  <w:t xml:space="preserve">　</w:t>
                </w:r>
              </w:sdtContent>
            </w:sdt>
            <w:r w:rsidR="00A662FC">
              <w:rPr>
                <w:rFonts w:cs="Arial" w:hint="eastAsia"/>
                <w:sz w:val="20"/>
                <w:szCs w:val="20"/>
                <w:lang w:eastAsia="ja-JP"/>
              </w:rPr>
              <w:t>年</w:t>
            </w:r>
            <w:sdt>
              <w:sdtPr>
                <w:rPr>
                  <w:rFonts w:cs="Arial" w:hint="eastAsia"/>
                  <w:sz w:val="20"/>
                  <w:szCs w:val="20"/>
                  <w:lang w:eastAsia="ja-JP"/>
                </w:rPr>
                <w:id w:val="640387422"/>
                <w:placeholder>
                  <w:docPart w:val="1B653DBCD6AC4B16A9C4CDAB30AC1439"/>
                </w:placeholder>
                <w:dropDownList>
                  <w:listItem w:displayText="　" w:value="　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CE2241">
                  <w:rPr>
                    <w:rFonts w:cs="Arial" w:hint="eastAsia"/>
                    <w:sz w:val="20"/>
                    <w:szCs w:val="20"/>
                    <w:lang w:eastAsia="ja-JP"/>
                  </w:rPr>
                  <w:t xml:space="preserve">　</w:t>
                </w:r>
              </w:sdtContent>
            </w:sdt>
            <w:r w:rsidR="00552343">
              <w:rPr>
                <w:rFonts w:cs="Arial"/>
                <w:sz w:val="20"/>
                <w:szCs w:val="20"/>
                <w:lang w:eastAsia="ja-JP"/>
              </w:rPr>
              <w:t xml:space="preserve"> </w:t>
            </w:r>
            <w:r w:rsidR="00552343">
              <w:rPr>
                <w:rFonts w:cs="Arial" w:hint="eastAsia"/>
                <w:sz w:val="20"/>
                <w:szCs w:val="20"/>
                <w:lang w:eastAsia="ja-JP"/>
              </w:rPr>
              <w:t>月</w:t>
            </w:r>
            <w:sdt>
              <w:sdtPr>
                <w:rPr>
                  <w:rFonts w:cs="Arial" w:hint="eastAsia"/>
                  <w:sz w:val="20"/>
                  <w:szCs w:val="20"/>
                  <w:lang w:eastAsia="ja-JP"/>
                </w:rPr>
                <w:id w:val="30995368"/>
                <w:placeholder>
                  <w:docPart w:val="4D2CB808C589483EA157618984442205"/>
                </w:placeholder>
                <w:comboBox>
                  <w:listItem w:displayText="　" w:value="　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</w:comboBox>
              </w:sdtPr>
              <w:sdtContent>
                <w:r w:rsidR="00CE2241">
                  <w:rPr>
                    <w:rFonts w:cs="Arial" w:hint="eastAsia"/>
                    <w:sz w:val="20"/>
                    <w:szCs w:val="20"/>
                    <w:lang w:eastAsia="ja-JP"/>
                  </w:rPr>
                  <w:t xml:space="preserve">　</w:t>
                </w:r>
              </w:sdtContent>
            </w:sdt>
            <w:r w:rsidR="00552343">
              <w:rPr>
                <w:rFonts w:cs="Arial" w:hint="eastAsia"/>
                <w:sz w:val="20"/>
                <w:szCs w:val="20"/>
                <w:lang w:eastAsia="ja-JP"/>
              </w:rPr>
              <w:t>日</w:t>
            </w:r>
            <w:r w:rsidR="00552343">
              <w:rPr>
                <w:rFonts w:cs="Arial" w:hint="eastAsia"/>
                <w:sz w:val="20"/>
                <w:szCs w:val="20"/>
                <w:lang w:eastAsia="ja-JP"/>
              </w:rPr>
              <w:t xml:space="preserve"> </w:t>
            </w:r>
            <w:permEnd w:id="582439918"/>
            <w:r w:rsidR="00552343">
              <w:rPr>
                <w:rFonts w:cs="Arial" w:hint="eastAsia"/>
                <w:sz w:val="20"/>
                <w:szCs w:val="20"/>
                <w:lang w:eastAsia="ja-JP"/>
              </w:rPr>
              <w:t xml:space="preserve"> </w:t>
            </w:r>
          </w:p>
        </w:tc>
        <w:tc>
          <w:tcPr>
            <w:tcW w:w="3544" w:type="dxa"/>
            <w:tcBorders>
              <w:tr2bl w:val="single" w:sz="4" w:space="0" w:color="auto"/>
            </w:tcBorders>
          </w:tcPr>
          <w:p w14:paraId="257E8AE8" w14:textId="77777777" w:rsidR="00B55426" w:rsidRPr="00FC55FF" w:rsidRDefault="00B62CBC" w:rsidP="00B5542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  <w:r w:rsidRPr="00FC55FF"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"/>
                  </w:textInput>
                </w:ffData>
              </w:fldChar>
            </w:r>
            <w:r w:rsidR="00B55426" w:rsidRPr="00FC55FF">
              <w:rPr>
                <w:rFonts w:cs="Arial"/>
                <w:sz w:val="20"/>
                <w:szCs w:val="20"/>
                <w:lang w:eastAsia="ja-JP"/>
              </w:rPr>
              <w:instrText xml:space="preserve"> FORMTEXT </w:instrText>
            </w:r>
            <w:r w:rsidRPr="00FC55FF">
              <w:rPr>
                <w:rFonts w:cs="Arial"/>
                <w:sz w:val="20"/>
                <w:szCs w:val="20"/>
              </w:rPr>
            </w:r>
            <w:r w:rsidRPr="00FC55FF">
              <w:rPr>
                <w:rFonts w:cs="Arial"/>
                <w:sz w:val="20"/>
                <w:szCs w:val="20"/>
              </w:rPr>
              <w:fldChar w:fldCharType="separate"/>
            </w:r>
            <w:r w:rsidR="00B55426" w:rsidRPr="00FC55FF">
              <w:rPr>
                <w:rFonts w:cs="Arial"/>
                <w:sz w:val="20"/>
                <w:szCs w:val="20"/>
                <w:lang w:eastAsia="ja-JP"/>
              </w:rPr>
              <w:t xml:space="preserve"> </w:t>
            </w:r>
            <w:r w:rsidRPr="00FC55FF">
              <w:rPr>
                <w:rFonts w:cs="Arial"/>
                <w:sz w:val="20"/>
                <w:szCs w:val="20"/>
              </w:rPr>
              <w:fldChar w:fldCharType="end"/>
            </w:r>
          </w:p>
        </w:tc>
      </w:tr>
    </w:tbl>
    <w:p w14:paraId="5BB2BD9A" w14:textId="77777777" w:rsidR="00987FF1" w:rsidRPr="00FC55FF" w:rsidRDefault="00941360" w:rsidP="00987FF1">
      <w:pPr>
        <w:pStyle w:val="HeaderMain"/>
        <w:rPr>
          <w:rFonts w:cs="Arial"/>
          <w:lang w:eastAsia="ja-JP"/>
        </w:rPr>
      </w:pPr>
      <w:r w:rsidRPr="00FC55FF">
        <w:rPr>
          <w:rFonts w:hAnsiTheme="minorEastAsia" w:cs="Arial"/>
          <w:lang w:eastAsia="ja-JP"/>
        </w:rPr>
        <w:lastRenderedPageBreak/>
        <w:t>連絡先</w:t>
      </w:r>
    </w:p>
    <w:tbl>
      <w:tblPr>
        <w:tblW w:w="9072" w:type="dxa"/>
        <w:tblInd w:w="971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268"/>
        <w:gridCol w:w="3402"/>
        <w:gridCol w:w="3402"/>
      </w:tblGrid>
      <w:tr w:rsidR="003075BE" w:rsidRPr="00FC55FF" w14:paraId="331E6D1D" w14:textId="77777777" w:rsidTr="000A7A08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3209AE8" w14:textId="77777777" w:rsidR="003075BE" w:rsidRPr="00FC55FF" w:rsidRDefault="003075BE" w:rsidP="003075BE">
            <w:pPr>
              <w:pStyle w:val="TableHeader"/>
              <w:rPr>
                <w:rFonts w:ascii="Arial" w:hAnsi="Arial" w:cs="Arial"/>
                <w:szCs w:val="18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4E39E95" w14:textId="77777777" w:rsidR="003075BE" w:rsidRPr="00FC55FF" w:rsidRDefault="003075BE" w:rsidP="003075BE">
            <w:pPr>
              <w:spacing w:before="60" w:after="60"/>
              <w:rPr>
                <w:rFonts w:cs="Arial"/>
                <w:b/>
                <w:sz w:val="18"/>
                <w:szCs w:val="18"/>
                <w:lang w:eastAsia="ja-JP"/>
              </w:rPr>
            </w:pPr>
            <w:r w:rsidRPr="00FC55FF">
              <w:rPr>
                <w:rFonts w:hAnsiTheme="minorEastAsia" w:cs="Arial"/>
                <w:b/>
                <w:sz w:val="18"/>
                <w:szCs w:val="18"/>
                <w:lang w:eastAsia="ja-JP"/>
              </w:rPr>
              <w:t>和文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478DF9" w14:textId="77777777" w:rsidR="003075BE" w:rsidRPr="00FC55FF" w:rsidRDefault="003075BE" w:rsidP="003075BE">
            <w:pPr>
              <w:spacing w:before="60" w:after="60"/>
              <w:rPr>
                <w:rFonts w:cs="Arial"/>
                <w:b/>
                <w:sz w:val="18"/>
                <w:szCs w:val="18"/>
                <w:lang w:eastAsia="ja-JP"/>
              </w:rPr>
            </w:pPr>
            <w:r w:rsidRPr="00FC55FF">
              <w:rPr>
                <w:rFonts w:hAnsiTheme="minorEastAsia" w:cs="Arial"/>
                <w:b/>
                <w:sz w:val="18"/>
                <w:szCs w:val="18"/>
                <w:lang w:eastAsia="ja-JP"/>
              </w:rPr>
              <w:t>英文</w:t>
            </w:r>
          </w:p>
        </w:tc>
      </w:tr>
      <w:tr w:rsidR="003075BE" w:rsidRPr="00FC55FF" w14:paraId="307DC97D" w14:textId="77777777" w:rsidTr="000A7A08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14CBB7E" w14:textId="77777777" w:rsidR="003075BE" w:rsidRPr="00FC55FF" w:rsidRDefault="002B74F8" w:rsidP="00D67BE4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2067924998" w:edGrp="everyone" w:colFirst="1" w:colLast="1"/>
            <w:permStart w:id="898585393" w:edGrp="everyone" w:colFirst="2" w:colLast="2"/>
            <w:r w:rsidRPr="00FC55FF">
              <w:rPr>
                <w:rFonts w:ascii="Arial" w:hAnsiTheme="minorEastAsia" w:cs="Arial"/>
                <w:lang w:eastAsia="ja-JP"/>
              </w:rPr>
              <w:t>組織名</w:t>
            </w:r>
            <w:r w:rsidR="00D67BE4">
              <w:rPr>
                <w:rFonts w:ascii="Arial" w:hAnsiTheme="minorEastAsia" w:cs="Arial" w:hint="eastAsia"/>
                <w:lang w:eastAsia="ja-JP"/>
              </w:rPr>
              <w:t>（例：社名）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18EF6" w14:textId="77777777" w:rsidR="003075BE" w:rsidRPr="00FC55FF" w:rsidRDefault="003075BE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66A6F" w14:textId="77777777" w:rsidR="003075BE" w:rsidRPr="00FC55FF" w:rsidRDefault="003075BE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</w:tr>
      <w:tr w:rsidR="003075BE" w:rsidRPr="00FC55FF" w14:paraId="7F044894" w14:textId="77777777" w:rsidTr="000A7A08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4A79DD8" w14:textId="77777777" w:rsidR="003075BE" w:rsidRPr="00FC55FF" w:rsidRDefault="003075BE" w:rsidP="00DA4256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1448244487" w:edGrp="everyone" w:colFirst="1" w:colLast="1"/>
            <w:permStart w:id="935745105" w:edGrp="everyone" w:colFirst="2" w:colLast="2"/>
            <w:permEnd w:id="2067924998"/>
            <w:permEnd w:id="898585393"/>
            <w:r w:rsidRPr="00FC55FF">
              <w:rPr>
                <w:rFonts w:ascii="Arial" w:hAnsiTheme="minorEastAsia" w:cs="Arial"/>
                <w:lang w:eastAsia="ja-JP"/>
              </w:rPr>
              <w:t>住所：都道府県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54B8" w14:textId="77777777" w:rsidR="003075BE" w:rsidRPr="00FC55FF" w:rsidRDefault="003075BE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1C3E1" w14:textId="77777777" w:rsidR="003075BE" w:rsidRPr="00FC55FF" w:rsidRDefault="003075BE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</w:tr>
      <w:tr w:rsidR="003075BE" w:rsidRPr="00FC55FF" w14:paraId="35806ADB" w14:textId="77777777" w:rsidTr="000A7A08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2615EA8" w14:textId="77777777" w:rsidR="003075BE" w:rsidRPr="00FC55FF" w:rsidRDefault="003075BE" w:rsidP="00941360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856910192" w:edGrp="everyone" w:colFirst="2" w:colLast="2"/>
            <w:permStart w:id="1975716717" w:edGrp="everyone" w:colFirst="1" w:colLast="1"/>
            <w:permEnd w:id="1448244487"/>
            <w:permEnd w:id="935745105"/>
            <w:r w:rsidRPr="00FC55FF">
              <w:rPr>
                <w:rFonts w:ascii="Arial" w:hAnsiTheme="minorEastAsia" w:cs="Arial"/>
                <w:lang w:eastAsia="ja-JP"/>
              </w:rPr>
              <w:t>住所：市</w:t>
            </w:r>
            <w:r w:rsidR="00362E3D" w:rsidRPr="00FC55FF">
              <w:rPr>
                <w:rFonts w:ascii="Arial" w:hAnsiTheme="minorEastAsia" w:cs="Arial"/>
                <w:lang w:eastAsia="ja-JP"/>
              </w:rPr>
              <w:t>・郡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94DD7" w14:textId="77777777" w:rsidR="003075BE" w:rsidRPr="00FC55FF" w:rsidRDefault="003075BE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BFFC7" w14:textId="77777777" w:rsidR="003075BE" w:rsidRPr="00FC55FF" w:rsidRDefault="003075BE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</w:tr>
      <w:tr w:rsidR="003075BE" w:rsidRPr="00FC55FF" w14:paraId="27A2DDFC" w14:textId="77777777" w:rsidTr="000A7A08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1A902D2D" w14:textId="77777777" w:rsidR="003075BE" w:rsidRPr="00FC55FF" w:rsidRDefault="003075BE" w:rsidP="00014E0E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210899184" w:edGrp="everyone" w:colFirst="2" w:colLast="2"/>
            <w:permStart w:id="101015574" w:edGrp="everyone" w:colFirst="1" w:colLast="1"/>
            <w:permEnd w:id="856910192"/>
            <w:permEnd w:id="1975716717"/>
            <w:r w:rsidRPr="00FC55FF">
              <w:rPr>
                <w:rFonts w:ascii="Arial" w:hAnsiTheme="minorEastAsia" w:cs="Arial"/>
                <w:lang w:eastAsia="ja-JP"/>
              </w:rPr>
              <w:t>住</w:t>
            </w:r>
            <w:r w:rsidR="00B55426" w:rsidRPr="00FC55FF">
              <w:rPr>
                <w:rFonts w:ascii="Arial" w:hAnsiTheme="minorEastAsia" w:cs="Arial"/>
                <w:lang w:eastAsia="ja-JP"/>
              </w:rPr>
              <w:t>所：</w:t>
            </w:r>
            <w:r w:rsidRPr="00FC55FF">
              <w:rPr>
                <w:rFonts w:ascii="Arial" w:hAnsiTheme="minorEastAsia" w:cs="Arial"/>
                <w:lang w:eastAsia="ja-JP"/>
              </w:rPr>
              <w:t>区～番地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1D41E" w14:textId="77777777" w:rsidR="003075BE" w:rsidRPr="00FC55FF" w:rsidRDefault="003075BE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3424A" w14:textId="77777777" w:rsidR="003075BE" w:rsidRPr="00FC55FF" w:rsidRDefault="00B62CBC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  <w:r w:rsidRPr="00FC55FF"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"/>
                  </w:textInput>
                </w:ffData>
              </w:fldChar>
            </w:r>
            <w:r w:rsidR="003075BE" w:rsidRPr="00FC55FF">
              <w:rPr>
                <w:rFonts w:cs="Arial"/>
                <w:sz w:val="20"/>
                <w:szCs w:val="20"/>
                <w:lang w:eastAsia="ja-JP"/>
              </w:rPr>
              <w:instrText xml:space="preserve"> FORMTEXT </w:instrText>
            </w:r>
            <w:r w:rsidRPr="00FC55FF">
              <w:rPr>
                <w:rFonts w:cs="Arial"/>
                <w:sz w:val="20"/>
                <w:szCs w:val="20"/>
              </w:rPr>
            </w:r>
            <w:r w:rsidRPr="00FC55FF">
              <w:rPr>
                <w:rFonts w:cs="Arial"/>
                <w:sz w:val="20"/>
                <w:szCs w:val="20"/>
              </w:rPr>
              <w:fldChar w:fldCharType="separate"/>
            </w:r>
            <w:r w:rsidR="003075BE" w:rsidRPr="00FC55FF">
              <w:rPr>
                <w:rFonts w:cs="Arial"/>
                <w:sz w:val="20"/>
                <w:szCs w:val="20"/>
                <w:lang w:eastAsia="ja-JP"/>
              </w:rPr>
              <w:t xml:space="preserve"> </w:t>
            </w:r>
            <w:r w:rsidRPr="00FC55F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B55426" w:rsidRPr="00FC55FF" w14:paraId="2D975A01" w14:textId="77777777" w:rsidTr="000A7A08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2E2AE2DE" w14:textId="77777777" w:rsidR="00B55426" w:rsidRPr="00FC55FF" w:rsidRDefault="00B55426" w:rsidP="00014E0E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528225298" w:edGrp="everyone" w:colFirst="2" w:colLast="2"/>
            <w:permStart w:id="2049384816" w:edGrp="everyone" w:colFirst="1" w:colLast="1"/>
            <w:permEnd w:id="210899184"/>
            <w:permEnd w:id="101015574"/>
            <w:r w:rsidRPr="00FC55FF">
              <w:rPr>
                <w:rFonts w:ascii="Arial" w:hAnsiTheme="minorEastAsia" w:cs="Arial"/>
                <w:lang w:eastAsia="ja-JP"/>
              </w:rPr>
              <w:t>住所：ビル名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E1BB7" w14:textId="77777777" w:rsidR="00B55426" w:rsidRPr="00FC55FF" w:rsidRDefault="00B55426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A16BE" w14:textId="77777777" w:rsidR="00B55426" w:rsidRPr="00FC55FF" w:rsidRDefault="00B55426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</w:tr>
      <w:tr w:rsidR="003075BE" w:rsidRPr="00FC55FF" w14:paraId="252CE125" w14:textId="77777777" w:rsidTr="000A7A08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2264B02E" w14:textId="77777777" w:rsidR="003075BE" w:rsidRPr="00FC55FF" w:rsidRDefault="003075BE" w:rsidP="00DA4256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1892118494" w:edGrp="everyone" w:colFirst="1" w:colLast="1"/>
            <w:permEnd w:id="528225298"/>
            <w:permEnd w:id="2049384816"/>
            <w:r w:rsidRPr="00FC55FF">
              <w:rPr>
                <w:rFonts w:ascii="Arial" w:hAnsiTheme="minorEastAsia" w:cs="Arial"/>
                <w:lang w:eastAsia="ja-JP"/>
              </w:rPr>
              <w:t>郵便番号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AA0F" w14:textId="77777777" w:rsidR="003075BE" w:rsidRPr="00FC55FF" w:rsidRDefault="003075BE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05D3B0A8" w14:textId="77777777" w:rsidR="003075BE" w:rsidRPr="00FC55FF" w:rsidRDefault="00B62CBC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  <w:r w:rsidRPr="00FC55FF"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"/>
                  </w:textInput>
                </w:ffData>
              </w:fldChar>
            </w:r>
            <w:r w:rsidR="003075BE" w:rsidRPr="00FC55FF">
              <w:rPr>
                <w:rFonts w:cs="Arial"/>
                <w:sz w:val="20"/>
                <w:szCs w:val="20"/>
                <w:lang w:eastAsia="ja-JP"/>
              </w:rPr>
              <w:instrText xml:space="preserve"> FORMTEXT </w:instrText>
            </w:r>
            <w:r w:rsidRPr="00FC55FF">
              <w:rPr>
                <w:rFonts w:cs="Arial"/>
                <w:sz w:val="20"/>
                <w:szCs w:val="20"/>
              </w:rPr>
            </w:r>
            <w:r w:rsidRPr="00FC55FF">
              <w:rPr>
                <w:rFonts w:cs="Arial"/>
                <w:sz w:val="20"/>
                <w:szCs w:val="20"/>
              </w:rPr>
              <w:fldChar w:fldCharType="separate"/>
            </w:r>
            <w:r w:rsidR="003075BE" w:rsidRPr="00FC55FF">
              <w:rPr>
                <w:rFonts w:cs="Arial"/>
                <w:sz w:val="20"/>
                <w:szCs w:val="20"/>
                <w:lang w:eastAsia="ja-JP"/>
              </w:rPr>
              <w:t xml:space="preserve"> </w:t>
            </w:r>
            <w:r w:rsidRPr="00FC55F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3075BE" w:rsidRPr="00FC55FF" w14:paraId="42899ABF" w14:textId="77777777" w:rsidTr="000A7A08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45C60030" w14:textId="77777777" w:rsidR="003075BE" w:rsidRPr="00FC55FF" w:rsidRDefault="00D67BE4" w:rsidP="00DA4256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50024029" w:edGrp="everyone" w:colFirst="2" w:colLast="2"/>
            <w:permStart w:id="1766487193" w:edGrp="everyone" w:colFirst="1" w:colLast="1"/>
            <w:permEnd w:id="1892118494"/>
            <w:r>
              <w:rPr>
                <w:rFonts w:ascii="Arial" w:hAnsiTheme="minorEastAsia" w:cs="Arial" w:hint="eastAsia"/>
                <w:lang w:eastAsia="ja-JP"/>
              </w:rPr>
              <w:t>ご</w:t>
            </w:r>
            <w:r w:rsidR="003075BE" w:rsidRPr="00FC55FF">
              <w:rPr>
                <w:rFonts w:ascii="Arial" w:hAnsiTheme="minorEastAsia" w:cs="Arial"/>
                <w:lang w:eastAsia="ja-JP"/>
              </w:rPr>
              <w:t>担当者名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210AC" w14:textId="77777777" w:rsidR="003075BE" w:rsidRPr="00FC55FF" w:rsidRDefault="003075BE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66B27" w14:textId="77777777" w:rsidR="003075BE" w:rsidRPr="00FC55FF" w:rsidRDefault="00B62CBC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  <w:r w:rsidRPr="00FC55FF"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"/>
                  </w:textInput>
                </w:ffData>
              </w:fldChar>
            </w:r>
            <w:r w:rsidR="003075BE" w:rsidRPr="00FC55FF">
              <w:rPr>
                <w:rFonts w:cs="Arial"/>
                <w:sz w:val="20"/>
                <w:szCs w:val="20"/>
                <w:lang w:eastAsia="ja-JP"/>
              </w:rPr>
              <w:instrText xml:space="preserve"> FORMTEXT </w:instrText>
            </w:r>
            <w:r w:rsidRPr="00FC55FF">
              <w:rPr>
                <w:rFonts w:cs="Arial"/>
                <w:sz w:val="20"/>
                <w:szCs w:val="20"/>
              </w:rPr>
            </w:r>
            <w:r w:rsidRPr="00FC55FF">
              <w:rPr>
                <w:rFonts w:cs="Arial"/>
                <w:sz w:val="20"/>
                <w:szCs w:val="20"/>
              </w:rPr>
              <w:fldChar w:fldCharType="separate"/>
            </w:r>
            <w:r w:rsidR="003075BE" w:rsidRPr="00FC55FF">
              <w:rPr>
                <w:rFonts w:cs="Arial"/>
                <w:sz w:val="20"/>
                <w:szCs w:val="20"/>
                <w:lang w:eastAsia="ja-JP"/>
              </w:rPr>
              <w:t xml:space="preserve"> </w:t>
            </w:r>
            <w:r w:rsidRPr="00FC55F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3075BE" w:rsidRPr="00FC55FF" w14:paraId="7AE8DD4C" w14:textId="77777777" w:rsidTr="000A7A08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4027A96" w14:textId="77777777" w:rsidR="003075BE" w:rsidRPr="00FC55FF" w:rsidRDefault="00D67BE4" w:rsidP="00B55426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1100154904" w:edGrp="everyone" w:colFirst="2" w:colLast="2"/>
            <w:permStart w:id="1639149521" w:edGrp="everyone" w:colFirst="1" w:colLast="1"/>
            <w:permEnd w:id="50024029"/>
            <w:permEnd w:id="1766487193"/>
            <w:r>
              <w:rPr>
                <w:rFonts w:ascii="Arial" w:hAnsiTheme="minorEastAsia" w:cs="Arial" w:hint="eastAsia"/>
                <w:lang w:eastAsia="ja-JP"/>
              </w:rPr>
              <w:t>ご</w:t>
            </w:r>
            <w:r w:rsidR="003075BE" w:rsidRPr="00FC55FF">
              <w:rPr>
                <w:rFonts w:ascii="Arial" w:hAnsiTheme="minorEastAsia" w:cs="Arial"/>
                <w:lang w:eastAsia="ja-JP"/>
              </w:rPr>
              <w:t>担当者所属部署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5A73B" w14:textId="77777777" w:rsidR="003075BE" w:rsidRPr="00FC55FF" w:rsidRDefault="003075BE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D5AFF" w14:textId="77777777" w:rsidR="003075BE" w:rsidRPr="00FC55FF" w:rsidRDefault="00B62CBC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  <w:r w:rsidRPr="00FC55FF"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"/>
                  </w:textInput>
                </w:ffData>
              </w:fldChar>
            </w:r>
            <w:r w:rsidR="003075BE" w:rsidRPr="00FC55FF">
              <w:rPr>
                <w:rFonts w:cs="Arial"/>
                <w:sz w:val="20"/>
                <w:szCs w:val="20"/>
                <w:lang w:eastAsia="ja-JP"/>
              </w:rPr>
              <w:instrText xml:space="preserve"> FORMTEXT </w:instrText>
            </w:r>
            <w:r w:rsidRPr="00FC55FF">
              <w:rPr>
                <w:rFonts w:cs="Arial"/>
                <w:sz w:val="20"/>
                <w:szCs w:val="20"/>
              </w:rPr>
            </w:r>
            <w:r w:rsidRPr="00FC55FF">
              <w:rPr>
                <w:rFonts w:cs="Arial"/>
                <w:sz w:val="20"/>
                <w:szCs w:val="20"/>
              </w:rPr>
              <w:fldChar w:fldCharType="separate"/>
            </w:r>
            <w:r w:rsidR="003075BE" w:rsidRPr="00FC55FF">
              <w:rPr>
                <w:rFonts w:cs="Arial"/>
                <w:sz w:val="20"/>
                <w:szCs w:val="20"/>
                <w:lang w:eastAsia="ja-JP"/>
              </w:rPr>
              <w:t xml:space="preserve"> </w:t>
            </w:r>
            <w:r w:rsidRPr="00FC55F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B55426" w:rsidRPr="00FC55FF" w14:paraId="5FC75866" w14:textId="77777777" w:rsidTr="000A7A08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27EA5B1" w14:textId="77777777" w:rsidR="00B55426" w:rsidRPr="00FC55FF" w:rsidRDefault="00D67BE4" w:rsidP="00B55426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991583449" w:edGrp="everyone" w:colFirst="2" w:colLast="2"/>
            <w:permStart w:id="1474828544" w:edGrp="everyone" w:colFirst="1" w:colLast="1"/>
            <w:permEnd w:id="1100154904"/>
            <w:permEnd w:id="1639149521"/>
            <w:r>
              <w:rPr>
                <w:rFonts w:ascii="Arial" w:hAnsiTheme="minorEastAsia" w:cs="Arial" w:hint="eastAsia"/>
                <w:lang w:eastAsia="ja-JP"/>
              </w:rPr>
              <w:t>ご</w:t>
            </w:r>
            <w:r w:rsidR="00B55426" w:rsidRPr="00FC55FF">
              <w:rPr>
                <w:rFonts w:ascii="Arial" w:hAnsiTheme="minorEastAsia" w:cs="Arial"/>
                <w:lang w:eastAsia="ja-JP"/>
              </w:rPr>
              <w:t>担当者役職名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76585" w14:textId="77777777" w:rsidR="00B55426" w:rsidRPr="00FC55FF" w:rsidRDefault="00B55426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E8093" w14:textId="77777777" w:rsidR="00B55426" w:rsidRPr="00FC55FF" w:rsidRDefault="00B55426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</w:tr>
      <w:tr w:rsidR="003075BE" w:rsidRPr="00FC55FF" w14:paraId="12DA3EA6" w14:textId="77777777" w:rsidTr="000A7A08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D972874" w14:textId="77777777" w:rsidR="003075BE" w:rsidRPr="00FC55FF" w:rsidRDefault="003075BE" w:rsidP="00941360">
            <w:pPr>
              <w:pStyle w:val="TableHeader"/>
              <w:rPr>
                <w:rFonts w:ascii="Arial" w:hAnsi="Arial" w:cs="Arial"/>
              </w:rPr>
            </w:pPr>
            <w:permStart w:id="1735405276" w:edGrp="everyone" w:colFirst="1" w:colLast="1"/>
            <w:permEnd w:id="991583449"/>
            <w:permEnd w:id="1474828544"/>
            <w:r w:rsidRPr="00FC55FF">
              <w:rPr>
                <w:rFonts w:ascii="Arial" w:hAnsi="Arial" w:cs="Arial"/>
              </w:rPr>
              <w:t>T</w:t>
            </w:r>
            <w:r w:rsidRPr="00FC55FF">
              <w:rPr>
                <w:rFonts w:ascii="Arial" w:hAnsi="Arial" w:cs="Arial"/>
                <w:lang w:eastAsia="ja-JP"/>
              </w:rPr>
              <w:t>EL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7DD75" w14:textId="77777777" w:rsidR="003075BE" w:rsidRPr="00FC55FF" w:rsidRDefault="003075BE" w:rsidP="00DA4256">
            <w:pPr>
              <w:spacing w:before="60" w:after="60"/>
              <w:rPr>
                <w:rFonts w:cs="Arial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01F799F7" w14:textId="77777777" w:rsidR="003075BE" w:rsidRPr="00FC55FF" w:rsidRDefault="00B62CBC" w:rsidP="00DA4256">
            <w:pPr>
              <w:spacing w:before="60" w:after="60"/>
              <w:rPr>
                <w:rFonts w:cs="Arial"/>
                <w:sz w:val="20"/>
                <w:szCs w:val="20"/>
              </w:rPr>
            </w:pPr>
            <w:r w:rsidRPr="00FC55FF"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"/>
                  </w:textInput>
                </w:ffData>
              </w:fldChar>
            </w:r>
            <w:r w:rsidR="003075BE" w:rsidRPr="00FC55FF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FC55FF">
              <w:rPr>
                <w:rFonts w:cs="Arial"/>
                <w:sz w:val="20"/>
                <w:szCs w:val="20"/>
              </w:rPr>
            </w:r>
            <w:r w:rsidRPr="00FC55FF">
              <w:rPr>
                <w:rFonts w:cs="Arial"/>
                <w:sz w:val="20"/>
                <w:szCs w:val="20"/>
              </w:rPr>
              <w:fldChar w:fldCharType="separate"/>
            </w:r>
            <w:r w:rsidR="003075BE" w:rsidRPr="00FC55FF">
              <w:rPr>
                <w:rFonts w:cs="Arial"/>
                <w:sz w:val="20"/>
                <w:szCs w:val="20"/>
              </w:rPr>
              <w:t xml:space="preserve"> </w:t>
            </w:r>
            <w:r w:rsidRPr="00FC55F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3075BE" w:rsidRPr="00FC55FF" w14:paraId="010E8F9E" w14:textId="77777777" w:rsidTr="000A7A08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9A21656" w14:textId="77777777" w:rsidR="003075BE" w:rsidRPr="00FC55FF" w:rsidRDefault="003075BE" w:rsidP="00DA4256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1165759266" w:edGrp="everyone" w:colFirst="1" w:colLast="1"/>
            <w:permEnd w:id="1735405276"/>
            <w:r w:rsidRPr="00FC55FF">
              <w:rPr>
                <w:rFonts w:ascii="Arial" w:hAnsi="Arial" w:cs="Arial"/>
                <w:lang w:eastAsia="ja-JP"/>
              </w:rPr>
              <w:t>FAX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FBC48" w14:textId="77777777" w:rsidR="003075BE" w:rsidRPr="00FC55FF" w:rsidRDefault="003075BE" w:rsidP="00DA4256">
            <w:pPr>
              <w:spacing w:before="60" w:after="60"/>
              <w:rPr>
                <w:rFonts w:cs="Arial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3A26E43B" w14:textId="77777777" w:rsidR="003075BE" w:rsidRPr="00FC55FF" w:rsidRDefault="00B62CBC" w:rsidP="00DA4256">
            <w:pPr>
              <w:spacing w:before="60" w:after="60"/>
              <w:rPr>
                <w:rFonts w:cs="Arial"/>
                <w:sz w:val="20"/>
                <w:szCs w:val="20"/>
              </w:rPr>
            </w:pPr>
            <w:r w:rsidRPr="00FC55FF"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"/>
                  </w:textInput>
                </w:ffData>
              </w:fldChar>
            </w:r>
            <w:r w:rsidR="003075BE" w:rsidRPr="00FC55FF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FC55FF">
              <w:rPr>
                <w:rFonts w:cs="Arial"/>
                <w:sz w:val="20"/>
                <w:szCs w:val="20"/>
              </w:rPr>
            </w:r>
            <w:r w:rsidRPr="00FC55FF">
              <w:rPr>
                <w:rFonts w:cs="Arial"/>
                <w:sz w:val="20"/>
                <w:szCs w:val="20"/>
              </w:rPr>
              <w:fldChar w:fldCharType="separate"/>
            </w:r>
            <w:r w:rsidR="003075BE" w:rsidRPr="00FC55FF">
              <w:rPr>
                <w:rFonts w:cs="Arial"/>
                <w:sz w:val="20"/>
                <w:szCs w:val="20"/>
              </w:rPr>
              <w:t xml:space="preserve"> </w:t>
            </w:r>
            <w:r w:rsidRPr="00FC55F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3075BE" w:rsidRPr="00FC55FF" w14:paraId="44FB9BEB" w14:textId="77777777" w:rsidTr="000A7A08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26A84E42" w14:textId="77777777" w:rsidR="003075BE" w:rsidRPr="00FC55FF" w:rsidRDefault="003075BE" w:rsidP="00DA4256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608200294" w:edGrp="everyone" w:colFirst="1" w:colLast="1"/>
            <w:permEnd w:id="1165759266"/>
            <w:r w:rsidRPr="00FC55FF">
              <w:rPr>
                <w:rFonts w:ascii="Arial" w:hAnsi="Arial" w:cs="Arial"/>
              </w:rPr>
              <w:t>E-mail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F3C0" w14:textId="77777777" w:rsidR="003075BE" w:rsidRPr="00FC55FF" w:rsidRDefault="003075BE" w:rsidP="00DA4256">
            <w:pPr>
              <w:spacing w:before="60" w:after="60"/>
              <w:rPr>
                <w:rFonts w:cs="Arial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1B69CD74" w14:textId="77777777" w:rsidR="003075BE" w:rsidRPr="00FC55FF" w:rsidRDefault="00B62CBC" w:rsidP="00DA4256">
            <w:pPr>
              <w:spacing w:before="60" w:after="60"/>
              <w:rPr>
                <w:rFonts w:cs="Arial"/>
                <w:sz w:val="20"/>
                <w:szCs w:val="20"/>
              </w:rPr>
            </w:pPr>
            <w:r w:rsidRPr="00FC55FF"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"/>
                  </w:textInput>
                </w:ffData>
              </w:fldChar>
            </w:r>
            <w:r w:rsidR="003075BE" w:rsidRPr="00FC55FF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FC55FF">
              <w:rPr>
                <w:rFonts w:cs="Arial"/>
                <w:sz w:val="20"/>
                <w:szCs w:val="20"/>
              </w:rPr>
            </w:r>
            <w:r w:rsidRPr="00FC55FF">
              <w:rPr>
                <w:rFonts w:cs="Arial"/>
                <w:sz w:val="20"/>
                <w:szCs w:val="20"/>
              </w:rPr>
              <w:fldChar w:fldCharType="separate"/>
            </w:r>
            <w:r w:rsidR="003075BE" w:rsidRPr="00FC55FF">
              <w:rPr>
                <w:rFonts w:cs="Arial"/>
                <w:sz w:val="20"/>
                <w:szCs w:val="20"/>
              </w:rPr>
              <w:t xml:space="preserve"> </w:t>
            </w:r>
            <w:r w:rsidRPr="00FC55F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3075BE" w:rsidRPr="00FC55FF" w14:paraId="7C376EBD" w14:textId="77777777" w:rsidTr="000A7A08">
        <w:trPr>
          <w:cantSplit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3994E1E" w14:textId="77777777" w:rsidR="003075BE" w:rsidRPr="00FC55FF" w:rsidRDefault="003075BE" w:rsidP="00DA4256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423252700" w:edGrp="everyone" w:colFirst="1" w:colLast="1"/>
            <w:permEnd w:id="608200294"/>
            <w:r w:rsidRPr="00FC55FF">
              <w:rPr>
                <w:rFonts w:ascii="Arial" w:hAnsi="Arial" w:cs="Arial"/>
              </w:rPr>
              <w:t>Website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6987C" w14:textId="77777777" w:rsidR="003075BE" w:rsidRPr="00FC55FF" w:rsidRDefault="003075BE" w:rsidP="00DA4256">
            <w:pPr>
              <w:spacing w:before="60" w:after="60"/>
              <w:rPr>
                <w:rFonts w:cs="Arial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3424A0BE" w14:textId="77777777" w:rsidR="003075BE" w:rsidRPr="00FC55FF" w:rsidRDefault="00B62CBC" w:rsidP="00DA4256">
            <w:pPr>
              <w:spacing w:before="60" w:after="60"/>
              <w:rPr>
                <w:rFonts w:cs="Arial"/>
                <w:sz w:val="20"/>
                <w:szCs w:val="20"/>
              </w:rPr>
            </w:pPr>
            <w:r w:rsidRPr="00FC55FF"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"/>
                  </w:textInput>
                </w:ffData>
              </w:fldChar>
            </w:r>
            <w:r w:rsidR="003075BE" w:rsidRPr="00FC55FF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FC55FF">
              <w:rPr>
                <w:rFonts w:cs="Arial"/>
                <w:sz w:val="20"/>
                <w:szCs w:val="20"/>
              </w:rPr>
            </w:r>
            <w:r w:rsidRPr="00FC55FF">
              <w:rPr>
                <w:rFonts w:cs="Arial"/>
                <w:sz w:val="20"/>
                <w:szCs w:val="20"/>
              </w:rPr>
              <w:fldChar w:fldCharType="separate"/>
            </w:r>
            <w:r w:rsidR="003075BE" w:rsidRPr="00FC55FF">
              <w:rPr>
                <w:rFonts w:cs="Arial"/>
                <w:sz w:val="20"/>
                <w:szCs w:val="20"/>
              </w:rPr>
              <w:t xml:space="preserve"> </w:t>
            </w:r>
            <w:r w:rsidRPr="00FC55FF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EE0FA8" w:rsidRPr="00FC55FF" w14:paraId="5CAB0497" w14:textId="77777777" w:rsidTr="000A7A08">
        <w:trPr>
          <w:cantSplit/>
          <w:trHeight w:val="8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5A04111" w14:textId="77777777" w:rsidR="00EE0FA8" w:rsidRPr="00FC55FF" w:rsidRDefault="00EE0FA8" w:rsidP="00DA4256">
            <w:pPr>
              <w:pStyle w:val="TableHeader"/>
              <w:rPr>
                <w:rFonts w:ascii="Arial" w:hAnsi="Arial" w:cs="Arial"/>
              </w:rPr>
            </w:pPr>
            <w:permStart w:id="1697516143" w:edGrp="everyone" w:colFirst="1" w:colLast="1"/>
            <w:permEnd w:id="423252700"/>
            <w:r w:rsidRPr="00FC55FF">
              <w:rPr>
                <w:rFonts w:ascii="Arial" w:hAnsiTheme="minorEastAsia" w:cs="Arial"/>
                <w:lang w:eastAsia="ja-JP"/>
              </w:rPr>
              <w:t>法人登記番号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D257C" w14:textId="77777777" w:rsidR="00EE0FA8" w:rsidRPr="00FC55FF" w:rsidRDefault="00EE0FA8" w:rsidP="00DA4256">
            <w:pPr>
              <w:spacing w:before="60" w:after="60"/>
              <w:rPr>
                <w:rFonts w:cs="Arial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67C3C6B5" w14:textId="77777777" w:rsidR="00EE0FA8" w:rsidRPr="00FC55FF" w:rsidRDefault="00EE0FA8" w:rsidP="00DA4256">
            <w:pPr>
              <w:spacing w:before="60" w:after="60"/>
              <w:rPr>
                <w:rFonts w:cs="Arial"/>
                <w:sz w:val="20"/>
                <w:szCs w:val="20"/>
              </w:rPr>
            </w:pPr>
          </w:p>
        </w:tc>
      </w:tr>
      <w:permEnd w:id="1697516143"/>
      <w:tr w:rsidR="000A7A08" w:rsidRPr="00FC55FF" w14:paraId="3BD9AEE8" w14:textId="77777777" w:rsidTr="000A7A0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9072" w:type="dxa"/>
            <w:gridSpan w:val="3"/>
            <w:shd w:val="clear" w:color="auto" w:fill="E6E6E6"/>
          </w:tcPr>
          <w:p w14:paraId="27DBF1D8" w14:textId="77777777" w:rsidR="000A7A08" w:rsidRPr="00FC55FF" w:rsidRDefault="000A7A08" w:rsidP="00D67BE4">
            <w:pPr>
              <w:pStyle w:val="TableHeader"/>
              <w:rPr>
                <w:rFonts w:ascii="Arial" w:hAnsi="Arial" w:cs="Arial"/>
                <w:lang w:eastAsia="ja-JP"/>
              </w:rPr>
            </w:pPr>
            <w:r w:rsidRPr="00FC55FF">
              <w:rPr>
                <w:rFonts w:ascii="Arial" w:hAnsiTheme="minorEastAsia" w:cs="Arial"/>
                <w:lang w:eastAsia="ja-JP"/>
              </w:rPr>
              <w:t>アクセス・従業員数について</w:t>
            </w:r>
          </w:p>
        </w:tc>
      </w:tr>
      <w:tr w:rsidR="000A7A08" w:rsidRPr="00FC55FF" w14:paraId="1705A1DE" w14:textId="77777777" w:rsidTr="000A7A0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2268" w:type="dxa"/>
            <w:shd w:val="clear" w:color="auto" w:fill="E6E6E6"/>
          </w:tcPr>
          <w:p w14:paraId="2917C00B" w14:textId="77777777" w:rsidR="000A7A08" w:rsidRPr="00FC55FF" w:rsidRDefault="000A7A08" w:rsidP="000A7A08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1003577281" w:edGrp="everyone" w:colFirst="1" w:colLast="1"/>
            <w:r w:rsidRPr="00FC55FF">
              <w:rPr>
                <w:rFonts w:ascii="Arial" w:hAnsiTheme="minorEastAsia" w:cs="Arial"/>
                <w:lang w:eastAsia="ja-JP"/>
              </w:rPr>
              <w:t>最寄駅からの移動時間</w:t>
            </w:r>
          </w:p>
          <w:p w14:paraId="0F2F1D99" w14:textId="77777777" w:rsidR="000A7A08" w:rsidRPr="00FC55FF" w:rsidRDefault="000A7A08" w:rsidP="000A7A08">
            <w:pPr>
              <w:pStyle w:val="TableHeader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FC55FF">
              <w:rPr>
                <w:rFonts w:ascii="Arial" w:hAnsiTheme="minorEastAsia" w:cs="Arial"/>
                <w:sz w:val="16"/>
                <w:szCs w:val="16"/>
                <w:lang w:eastAsia="ja-JP"/>
              </w:rPr>
              <w:t>＜例：</w:t>
            </w:r>
            <w:r w:rsidRPr="00FC55FF">
              <w:rPr>
                <w:rFonts w:ascii="Arial" w:hAnsi="Arial" w:cs="Arial"/>
                <w:sz w:val="16"/>
                <w:szCs w:val="16"/>
                <w:lang w:eastAsia="ja-JP"/>
              </w:rPr>
              <w:t>XX</w:t>
            </w:r>
            <w:r w:rsidRPr="00FC55FF">
              <w:rPr>
                <w:rFonts w:ascii="Arial" w:hAnsiTheme="minorEastAsia" w:cs="Arial"/>
                <w:sz w:val="16"/>
                <w:szCs w:val="16"/>
                <w:lang w:eastAsia="ja-JP"/>
              </w:rPr>
              <w:t>駅から車</w:t>
            </w:r>
            <w:r w:rsidRPr="00FC55FF">
              <w:rPr>
                <w:rFonts w:ascii="Arial" w:hAnsi="Arial" w:cs="Arial"/>
                <w:sz w:val="16"/>
                <w:szCs w:val="16"/>
                <w:lang w:eastAsia="ja-JP"/>
              </w:rPr>
              <w:t>15</w:t>
            </w:r>
            <w:r w:rsidRPr="00FC55FF">
              <w:rPr>
                <w:rFonts w:ascii="Arial" w:hAnsiTheme="minorEastAsia" w:cs="Arial"/>
                <w:sz w:val="16"/>
                <w:szCs w:val="16"/>
                <w:lang w:eastAsia="ja-JP"/>
              </w:rPr>
              <w:t>分＞</w:t>
            </w:r>
          </w:p>
        </w:tc>
        <w:tc>
          <w:tcPr>
            <w:tcW w:w="6804" w:type="dxa"/>
            <w:gridSpan w:val="2"/>
          </w:tcPr>
          <w:p w14:paraId="1D8F2185" w14:textId="77777777" w:rsidR="000A7A08" w:rsidRPr="00D80C37" w:rsidRDefault="000A7A08" w:rsidP="00D67BE4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</w:tr>
      <w:tr w:rsidR="000A7A08" w:rsidRPr="00FC55FF" w14:paraId="19E1C5E2" w14:textId="77777777" w:rsidTr="000A7A0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2268" w:type="dxa"/>
            <w:shd w:val="clear" w:color="auto" w:fill="E6E6E6"/>
          </w:tcPr>
          <w:p w14:paraId="4E1F7E1D" w14:textId="77777777" w:rsidR="000A7A08" w:rsidRPr="00FC55FF" w:rsidRDefault="000A7A08" w:rsidP="00D67BE4">
            <w:pPr>
              <w:pStyle w:val="TableHeader"/>
              <w:rPr>
                <w:rFonts w:ascii="Arial" w:hAnsi="Arial" w:cs="Arial"/>
                <w:lang w:eastAsia="ja-JP"/>
              </w:rPr>
            </w:pPr>
            <w:permStart w:id="277221857" w:edGrp="everyone" w:colFirst="1" w:colLast="1"/>
            <w:permEnd w:id="1003577281"/>
            <w:r w:rsidRPr="00FC55FF">
              <w:rPr>
                <w:rFonts w:ascii="Arial" w:hAnsiTheme="minorEastAsia" w:cs="Arial"/>
                <w:lang w:eastAsia="ja-JP"/>
              </w:rPr>
              <w:t>従業員数</w:t>
            </w:r>
          </w:p>
        </w:tc>
        <w:tc>
          <w:tcPr>
            <w:tcW w:w="6804" w:type="dxa"/>
            <w:gridSpan w:val="2"/>
          </w:tcPr>
          <w:p w14:paraId="29360EC8" w14:textId="77777777" w:rsidR="000A7A08" w:rsidRPr="00D80C37" w:rsidRDefault="000A7A08" w:rsidP="00D67BE4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</w:tr>
    </w:tbl>
    <w:permEnd w:id="277221857"/>
    <w:p w14:paraId="05711D90" w14:textId="77777777" w:rsidR="00987FF1" w:rsidRPr="00FC55FF" w:rsidRDefault="00014E0E" w:rsidP="00987FF1">
      <w:pPr>
        <w:pStyle w:val="HeaderMain"/>
        <w:rPr>
          <w:rFonts w:cs="Arial"/>
        </w:rPr>
      </w:pPr>
      <w:r w:rsidRPr="00FC55FF">
        <w:rPr>
          <w:rFonts w:hAnsiTheme="minorEastAsia" w:cs="Arial"/>
          <w:lang w:eastAsia="ja-JP"/>
        </w:rPr>
        <w:t>認証</w:t>
      </w:r>
      <w:r w:rsidR="00941360" w:rsidRPr="00FC55FF">
        <w:rPr>
          <w:rFonts w:hAnsiTheme="minorEastAsia" w:cs="Arial"/>
          <w:lang w:eastAsia="ja-JP"/>
        </w:rPr>
        <w:t>業務</w:t>
      </w:r>
      <w:r w:rsidRPr="00FC55FF">
        <w:rPr>
          <w:rFonts w:hAnsiTheme="minorEastAsia" w:cs="Arial"/>
          <w:lang w:eastAsia="ja-JP"/>
        </w:rPr>
        <w:t>の</w:t>
      </w:r>
      <w:r w:rsidR="00941360" w:rsidRPr="00FC55FF">
        <w:rPr>
          <w:rFonts w:hAnsiTheme="minorEastAsia" w:cs="Arial"/>
          <w:lang w:eastAsia="ja-JP"/>
        </w:rPr>
        <w:t>内容</w:t>
      </w:r>
    </w:p>
    <w:tbl>
      <w:tblPr>
        <w:tblW w:w="9214" w:type="dxa"/>
        <w:tblInd w:w="959" w:type="dxa"/>
        <w:tblLook w:val="01E0" w:firstRow="1" w:lastRow="1" w:firstColumn="1" w:lastColumn="1" w:noHBand="0" w:noVBand="0"/>
      </w:tblPr>
      <w:tblGrid>
        <w:gridCol w:w="487"/>
        <w:gridCol w:w="6175"/>
        <w:gridCol w:w="851"/>
        <w:gridCol w:w="1701"/>
      </w:tblGrid>
      <w:tr w:rsidR="00204C5A" w:rsidRPr="00396D98" w14:paraId="762E4066" w14:textId="77777777" w:rsidTr="003075BE">
        <w:trPr>
          <w:trHeight w:val="420"/>
        </w:trPr>
        <w:tc>
          <w:tcPr>
            <w:tcW w:w="9214" w:type="dxa"/>
            <w:gridSpan w:val="4"/>
            <w:vAlign w:val="center"/>
          </w:tcPr>
          <w:p w14:paraId="5F87C21A" w14:textId="77777777" w:rsidR="00204C5A" w:rsidRPr="00396D98" w:rsidRDefault="003C2227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/>
                <w:b/>
                <w:sz w:val="18"/>
                <w:szCs w:val="18"/>
                <w:lang w:eastAsia="ja-JP"/>
              </w:rPr>
              <w:t>該当する</w:t>
            </w:r>
            <w:r w:rsidR="00204C5A" w:rsidRPr="00396D98">
              <w:rPr>
                <w:rFonts w:hAnsiTheme="minorEastAsia" w:cs="Arial"/>
                <w:b/>
                <w:sz w:val="18"/>
                <w:szCs w:val="18"/>
                <w:lang w:eastAsia="ja-JP"/>
              </w:rPr>
              <w:t>業務</w:t>
            </w:r>
            <w:r w:rsidR="00B55426" w:rsidRPr="00396D98">
              <w:rPr>
                <w:rFonts w:hAnsiTheme="minorEastAsia" w:cs="Arial"/>
                <w:b/>
                <w:sz w:val="18"/>
                <w:szCs w:val="18"/>
                <w:lang w:eastAsia="ja-JP"/>
              </w:rPr>
              <w:t>範囲／業務内容の欄に、</w:t>
            </w:r>
            <w:r w:rsidR="00FC55FF" w:rsidRPr="00396D98">
              <w:rPr>
                <w:rFonts w:cs="Arial" w:hint="eastAsia"/>
                <w:b/>
                <w:sz w:val="18"/>
                <w:szCs w:val="18"/>
                <w:lang w:eastAsia="ja-JP"/>
              </w:rPr>
              <w:t>○</w:t>
            </w:r>
            <w:r w:rsidR="00B55426" w:rsidRPr="00396D98">
              <w:rPr>
                <w:rFonts w:hAnsiTheme="minorEastAsia" w:cs="Arial"/>
                <w:b/>
                <w:sz w:val="18"/>
                <w:szCs w:val="18"/>
                <w:lang w:eastAsia="ja-JP"/>
              </w:rPr>
              <w:t>を</w:t>
            </w:r>
            <w:r w:rsidR="00204C5A" w:rsidRPr="00396D98">
              <w:rPr>
                <w:rFonts w:hAnsiTheme="minorEastAsia" w:cs="Arial"/>
                <w:b/>
                <w:sz w:val="18"/>
                <w:szCs w:val="18"/>
                <w:lang w:eastAsia="ja-JP"/>
              </w:rPr>
              <w:t>ご記入ください。</w:t>
            </w:r>
            <w:r w:rsidR="00D81575" w:rsidRPr="00396D98">
              <w:rPr>
                <w:rFonts w:hAnsiTheme="minorEastAsia" w:cs="Arial"/>
                <w:b/>
                <w:sz w:val="18"/>
                <w:szCs w:val="18"/>
                <w:lang w:eastAsia="ja-JP"/>
              </w:rPr>
              <w:t>＜複数記入可＞</w:t>
            </w:r>
          </w:p>
        </w:tc>
      </w:tr>
      <w:tr w:rsidR="00532E1A" w:rsidRPr="00396D98" w14:paraId="1E550529" w14:textId="77777777" w:rsidTr="000A7A08">
        <w:trPr>
          <w:trHeight w:val="420"/>
        </w:trPr>
        <w:tc>
          <w:tcPr>
            <w:tcW w:w="7513" w:type="dxa"/>
            <w:gridSpan w:val="3"/>
            <w:tcBorders>
              <w:right w:val="single" w:sz="12" w:space="0" w:color="auto"/>
            </w:tcBorders>
            <w:vAlign w:val="center"/>
          </w:tcPr>
          <w:p w14:paraId="67698AE7" w14:textId="77777777" w:rsidR="00532E1A" w:rsidRPr="007B606B" w:rsidRDefault="00532E1A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sz w:val="24"/>
                <w:lang w:eastAsia="ja-JP"/>
              </w:rPr>
            </w:pPr>
            <w:r w:rsidRPr="007B606B">
              <w:rPr>
                <w:rFonts w:hAnsiTheme="minorEastAsia" w:cs="Arial"/>
                <w:b/>
                <w:sz w:val="24"/>
                <w:lang w:eastAsia="ja-JP"/>
              </w:rPr>
              <w:t>＜紙・印刷関連業務＞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02B7E1" w14:textId="77777777" w:rsidR="00532E1A" w:rsidRPr="00396D98" w:rsidRDefault="000A7A08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/>
                <w:b/>
                <w:sz w:val="18"/>
                <w:szCs w:val="18"/>
                <w:lang w:eastAsia="ja-JP"/>
              </w:rPr>
              <w:t xml:space="preserve">　</w:t>
            </w:r>
            <w:r w:rsidR="00FC55FF" w:rsidRPr="00396D98">
              <w:rPr>
                <w:rFonts w:cs="Arial" w:hint="eastAsia"/>
                <w:b/>
                <w:sz w:val="18"/>
                <w:szCs w:val="18"/>
                <w:lang w:eastAsia="ja-JP"/>
              </w:rPr>
              <w:t>○</w:t>
            </w:r>
            <w:r w:rsidR="00D81575" w:rsidRPr="00396D98">
              <w:rPr>
                <w:rFonts w:hAnsiTheme="minorEastAsia" w:cs="Arial"/>
                <w:b/>
                <w:sz w:val="18"/>
                <w:szCs w:val="18"/>
                <w:lang w:eastAsia="ja-JP"/>
              </w:rPr>
              <w:t>記入欄</w:t>
            </w:r>
          </w:p>
        </w:tc>
      </w:tr>
      <w:tr w:rsidR="00D81575" w:rsidRPr="00396D98" w14:paraId="481FD5FF" w14:textId="77777777" w:rsidTr="000A7A08">
        <w:trPr>
          <w:trHeight w:val="420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3EB3C83E" w14:textId="77777777" w:rsidR="00D81575" w:rsidRPr="0060042E" w:rsidRDefault="00D81575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b/>
                <w:caps/>
                <w:sz w:val="20"/>
                <w:szCs w:val="20"/>
                <w:lang w:eastAsia="ja-JP"/>
              </w:rPr>
            </w:pPr>
            <w:permStart w:id="932187437" w:edGrp="everyone" w:colFirst="2" w:colLast="2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215BDE8" w14:textId="77777777" w:rsidR="00D81575" w:rsidRPr="0060042E" w:rsidRDefault="007B606B" w:rsidP="007B606B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22"/>
                <w:szCs w:val="22"/>
                <w:lang w:eastAsia="ja-JP"/>
              </w:rPr>
            </w:pPr>
            <w:r w:rsidRPr="0060042E">
              <w:rPr>
                <w:rFonts w:hAnsiTheme="minorEastAsia" w:cs="Arial"/>
                <w:b/>
                <w:sz w:val="22"/>
                <w:szCs w:val="22"/>
                <w:lang w:eastAsia="ja-JP"/>
              </w:rPr>
              <w:t>紙代理店、紙卸、商社</w:t>
            </w:r>
            <w:r w:rsidRPr="0060042E">
              <w:rPr>
                <w:rFonts w:hAnsiTheme="minorEastAsia" w:cs="Arial" w:hint="eastAsia"/>
                <w:b/>
                <w:sz w:val="22"/>
                <w:szCs w:val="22"/>
                <w:lang w:eastAsia="ja-JP"/>
              </w:rPr>
              <w:t xml:space="preserve">　（</w:t>
            </w:r>
            <w:r w:rsidR="00D81575" w:rsidRPr="0060042E">
              <w:rPr>
                <w:rFonts w:hAnsiTheme="minorEastAsia" w:cs="Arial"/>
                <w:b/>
                <w:sz w:val="22"/>
                <w:szCs w:val="22"/>
                <w:lang w:eastAsia="ja-JP"/>
              </w:rPr>
              <w:t>認証紙／認証紙製品の</w:t>
            </w:r>
            <w:r w:rsidRPr="0060042E">
              <w:rPr>
                <w:rFonts w:hAnsiTheme="minorEastAsia" w:cs="Arial" w:hint="eastAsia"/>
                <w:b/>
                <w:sz w:val="22"/>
                <w:szCs w:val="22"/>
                <w:lang w:eastAsia="ja-JP"/>
              </w:rPr>
              <w:t>売買）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23166A" w14:textId="77777777" w:rsidR="00D81575" w:rsidRPr="00396D98" w:rsidRDefault="00D81575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tr w:rsidR="00532E1A" w:rsidRPr="00396D98" w14:paraId="23ABAF85" w14:textId="77777777" w:rsidTr="000A7A08">
        <w:trPr>
          <w:trHeight w:val="420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08616A49" w14:textId="77777777" w:rsidR="00532E1A" w:rsidRPr="00396D98" w:rsidRDefault="00532E1A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sz w:val="18"/>
                <w:szCs w:val="18"/>
                <w:lang w:eastAsia="ja-JP"/>
              </w:rPr>
            </w:pPr>
            <w:permStart w:id="1129536716" w:edGrp="everyone" w:colFirst="2" w:colLast="2"/>
            <w:permEnd w:id="932187437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C373369" w14:textId="77777777" w:rsidR="00532E1A" w:rsidRPr="00396D98" w:rsidRDefault="00532E1A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/>
                <w:sz w:val="18"/>
                <w:szCs w:val="18"/>
                <w:lang w:eastAsia="ja-JP"/>
              </w:rPr>
              <w:t>断裁加工が発生する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BC022A" w14:textId="77777777" w:rsidR="00532E1A" w:rsidRPr="00396D98" w:rsidRDefault="00532E1A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tr w:rsidR="00532E1A" w:rsidRPr="00396D98" w14:paraId="3D1249CC" w14:textId="77777777" w:rsidTr="000A7A08">
        <w:trPr>
          <w:trHeight w:val="420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0C7945E1" w14:textId="77777777" w:rsidR="00532E1A" w:rsidRPr="00396D98" w:rsidRDefault="00532E1A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1753683848" w:edGrp="everyone" w:colFirst="2" w:colLast="2"/>
            <w:permEnd w:id="1129536716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37A83EF" w14:textId="77777777" w:rsidR="00532E1A" w:rsidRPr="00396D98" w:rsidRDefault="00532E1A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/>
                <w:sz w:val="18"/>
                <w:szCs w:val="18"/>
                <w:lang w:eastAsia="ja-JP"/>
              </w:rPr>
              <w:t>自社拠点や委託倉庫・物流センターでの保管が発生する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242E55" w14:textId="77777777" w:rsidR="00532E1A" w:rsidRPr="00396D98" w:rsidRDefault="00532E1A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permEnd w:id="1753683848"/>
      <w:tr w:rsidR="00532E1A" w:rsidRPr="00396D98" w14:paraId="2E80434A" w14:textId="77777777" w:rsidTr="003075BE">
        <w:trPr>
          <w:trHeight w:val="408"/>
        </w:trPr>
        <w:tc>
          <w:tcPr>
            <w:tcW w:w="487" w:type="dxa"/>
            <w:vAlign w:val="center"/>
          </w:tcPr>
          <w:p w14:paraId="01A5E590" w14:textId="77777777" w:rsidR="00532E1A" w:rsidRPr="00396D98" w:rsidRDefault="00532E1A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</w:p>
        </w:tc>
        <w:tc>
          <w:tcPr>
            <w:tcW w:w="872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647F9B" w14:textId="77777777" w:rsidR="00532E1A" w:rsidRPr="00396D98" w:rsidRDefault="00532E1A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tr w:rsidR="00D81575" w:rsidRPr="00396D98" w14:paraId="5F55D785" w14:textId="77777777" w:rsidTr="000A7A08">
        <w:trPr>
          <w:trHeight w:val="408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09A234FE" w14:textId="77777777" w:rsidR="00D81575" w:rsidRPr="00396D98" w:rsidRDefault="00D81575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permStart w:id="343953463" w:edGrp="everyone" w:colFirst="2" w:colLast="2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ED7B636" w14:textId="77777777" w:rsidR="00D81575" w:rsidRPr="0060042E" w:rsidRDefault="007B606B" w:rsidP="007B606B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22"/>
                <w:szCs w:val="22"/>
                <w:lang w:eastAsia="ja-JP"/>
              </w:rPr>
            </w:pPr>
            <w:r w:rsidRPr="0060042E">
              <w:rPr>
                <w:rFonts w:hAnsiTheme="minorEastAsia" w:cs="Arial"/>
                <w:b/>
                <w:sz w:val="22"/>
                <w:szCs w:val="22"/>
                <w:lang w:eastAsia="ja-JP"/>
              </w:rPr>
              <w:t>印刷会社・製袋</w:t>
            </w:r>
            <w:r w:rsidRPr="0060042E">
              <w:rPr>
                <w:rFonts w:hAnsiTheme="minorEastAsia" w:cs="Arial" w:hint="eastAsia"/>
                <w:b/>
                <w:sz w:val="22"/>
                <w:szCs w:val="22"/>
                <w:lang w:eastAsia="ja-JP"/>
              </w:rPr>
              <w:t>/</w:t>
            </w:r>
            <w:r w:rsidRPr="0060042E">
              <w:rPr>
                <w:rFonts w:hAnsiTheme="minorEastAsia" w:cs="Arial" w:hint="eastAsia"/>
                <w:b/>
                <w:sz w:val="22"/>
                <w:szCs w:val="22"/>
                <w:lang w:eastAsia="ja-JP"/>
              </w:rPr>
              <w:t>紙器</w:t>
            </w:r>
            <w:r w:rsidRPr="0060042E">
              <w:rPr>
                <w:rFonts w:hAnsiTheme="minorEastAsia" w:cs="Arial"/>
                <w:b/>
                <w:sz w:val="22"/>
                <w:szCs w:val="22"/>
                <w:lang w:eastAsia="ja-JP"/>
              </w:rPr>
              <w:t>メーカー</w:t>
            </w:r>
            <w:r w:rsidRPr="0060042E">
              <w:rPr>
                <w:rFonts w:hAnsiTheme="minorEastAsia" w:cs="Arial" w:hint="eastAsia"/>
                <w:b/>
                <w:sz w:val="22"/>
                <w:szCs w:val="22"/>
                <w:lang w:eastAsia="ja-JP"/>
              </w:rPr>
              <w:t xml:space="preserve">　（</w:t>
            </w:r>
            <w:r w:rsidR="00396D98" w:rsidRPr="0060042E">
              <w:rPr>
                <w:rFonts w:hAnsiTheme="minorEastAsia" w:cs="Arial"/>
                <w:b/>
                <w:sz w:val="22"/>
                <w:szCs w:val="22"/>
                <w:lang w:eastAsia="ja-JP"/>
              </w:rPr>
              <w:t>認証印刷物</w:t>
            </w:r>
            <w:r w:rsidR="00396D98" w:rsidRPr="0060042E">
              <w:rPr>
                <w:rFonts w:hAnsiTheme="minorEastAsia" w:cs="Arial" w:hint="eastAsia"/>
                <w:b/>
                <w:sz w:val="22"/>
                <w:szCs w:val="22"/>
                <w:lang w:eastAsia="ja-JP"/>
              </w:rPr>
              <w:t>/</w:t>
            </w:r>
            <w:r w:rsidR="00D81575" w:rsidRPr="0060042E">
              <w:rPr>
                <w:rFonts w:hAnsiTheme="minorEastAsia" w:cs="Arial"/>
                <w:b/>
                <w:sz w:val="22"/>
                <w:szCs w:val="22"/>
                <w:lang w:eastAsia="ja-JP"/>
              </w:rPr>
              <w:t>紙製品の製造）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760977" w14:textId="77777777" w:rsidR="00D81575" w:rsidRPr="00396D98" w:rsidRDefault="00D81575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tr w:rsidR="00204C5A" w:rsidRPr="00396D98" w14:paraId="689347E1" w14:textId="77777777" w:rsidTr="000A7A08">
        <w:trPr>
          <w:trHeight w:val="408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7B39F97B" w14:textId="77777777" w:rsidR="00204C5A" w:rsidRPr="00396D98" w:rsidRDefault="00204C5A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1795371136" w:edGrp="everyone" w:colFirst="2" w:colLast="2"/>
            <w:permEnd w:id="343953463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24E0A9" w14:textId="77777777" w:rsidR="00204C5A" w:rsidRPr="00396D98" w:rsidRDefault="00204C5A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/>
                <w:sz w:val="18"/>
                <w:szCs w:val="18"/>
                <w:lang w:eastAsia="ja-JP"/>
              </w:rPr>
              <w:t>認証紙を自社で購入し、印刷または加工の後、販売する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CBB2B2" w14:textId="77777777" w:rsidR="00204C5A" w:rsidRPr="00FF6BD8" w:rsidRDefault="00204C5A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tr w:rsidR="003075BE" w:rsidRPr="00396D98" w14:paraId="38FB5A16" w14:textId="77777777" w:rsidTr="000A7A08">
        <w:trPr>
          <w:trHeight w:val="408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75396E42" w14:textId="77777777" w:rsidR="003075BE" w:rsidRPr="00396D98" w:rsidRDefault="003075BE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1539971465" w:edGrp="everyone" w:colFirst="2" w:colLast="2"/>
            <w:permEnd w:id="1795371136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747CCEB" w14:textId="77777777" w:rsidR="003075BE" w:rsidRPr="00396D98" w:rsidRDefault="003075BE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/>
                <w:sz w:val="18"/>
                <w:szCs w:val="18"/>
                <w:lang w:eastAsia="ja-JP"/>
              </w:rPr>
              <w:t>他社から紙の支給を受け、印刷または加工の後、納品する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8D1F6C" w14:textId="77777777" w:rsidR="003075BE" w:rsidRPr="00396D98" w:rsidRDefault="003075BE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permEnd w:id="1539971465"/>
      <w:tr w:rsidR="00204C5A" w:rsidRPr="00396D98" w14:paraId="6C766136" w14:textId="77777777" w:rsidTr="000A7A08">
        <w:trPr>
          <w:trHeight w:val="408"/>
        </w:trPr>
        <w:tc>
          <w:tcPr>
            <w:tcW w:w="487" w:type="dxa"/>
            <w:vAlign w:val="center"/>
          </w:tcPr>
          <w:p w14:paraId="1DBBCE65" w14:textId="77777777" w:rsidR="00204C5A" w:rsidRPr="00396D98" w:rsidRDefault="00204C5A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</w:p>
        </w:tc>
        <w:tc>
          <w:tcPr>
            <w:tcW w:w="702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9A858" w14:textId="77777777" w:rsidR="00204C5A" w:rsidRPr="00396D98" w:rsidRDefault="00204C5A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46EC25E3" w14:textId="77777777" w:rsidR="00204C5A" w:rsidRPr="00396D98" w:rsidRDefault="00204C5A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tr w:rsidR="00D81575" w:rsidRPr="00396D98" w14:paraId="4602EA75" w14:textId="77777777" w:rsidTr="000A7A08">
        <w:trPr>
          <w:trHeight w:val="408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147C361A" w14:textId="77777777" w:rsidR="00D81575" w:rsidRPr="00396D98" w:rsidRDefault="00D81575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permStart w:id="523704325" w:edGrp="everyone" w:colFirst="2" w:colLast="2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C34430E" w14:textId="77777777" w:rsidR="00D81575" w:rsidRPr="007B606B" w:rsidRDefault="007B606B" w:rsidP="007B606B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  <w:r w:rsidRPr="0060042E">
              <w:rPr>
                <w:rFonts w:hAnsiTheme="minorEastAsia" w:cs="Arial"/>
                <w:b/>
                <w:sz w:val="22"/>
                <w:szCs w:val="22"/>
                <w:lang w:eastAsia="ja-JP"/>
              </w:rPr>
              <w:t>製紙会社、パルプ</w:t>
            </w:r>
            <w:r w:rsidRPr="0060042E">
              <w:rPr>
                <w:rFonts w:hAnsiTheme="minorEastAsia" w:cs="Arial" w:hint="eastAsia"/>
                <w:b/>
                <w:sz w:val="22"/>
                <w:szCs w:val="22"/>
                <w:lang w:eastAsia="ja-JP"/>
              </w:rPr>
              <w:t>製造</w:t>
            </w:r>
            <w:r w:rsidRPr="007B606B">
              <w:rPr>
                <w:rFonts w:hAnsiTheme="minorEastAsia" w:cs="Arial" w:hint="eastAsia"/>
                <w:b/>
                <w:sz w:val="18"/>
                <w:szCs w:val="18"/>
                <w:lang w:eastAsia="ja-JP"/>
              </w:rPr>
              <w:t>（</w:t>
            </w:r>
            <w:r w:rsidR="00D81575" w:rsidRPr="007B606B">
              <w:rPr>
                <w:rFonts w:hAnsiTheme="minorEastAsia" w:cs="Arial"/>
                <w:b/>
                <w:sz w:val="18"/>
                <w:szCs w:val="18"/>
                <w:lang w:eastAsia="ja-JP"/>
              </w:rPr>
              <w:t>パルプ・古紙の購入、パルプ・認証紙の抄造・販売</w:t>
            </w:r>
            <w:r w:rsidR="00D81575" w:rsidRPr="007B606B">
              <w:rPr>
                <w:rFonts w:cs="Arial"/>
                <w:b/>
                <w:sz w:val="18"/>
                <w:szCs w:val="18"/>
                <w:lang w:eastAsia="ja-JP"/>
              </w:rPr>
              <w:t xml:space="preserve"> </w:t>
            </w:r>
            <w:r w:rsidRPr="007B606B">
              <w:rPr>
                <w:rFonts w:cs="Arial" w:hint="eastAsia"/>
                <w:b/>
                <w:sz w:val="18"/>
                <w:szCs w:val="18"/>
                <w:lang w:eastAsia="ja-JP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FD7874" w14:textId="77777777" w:rsidR="00D81575" w:rsidRPr="00396D98" w:rsidRDefault="00D81575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tr w:rsidR="00E00CCE" w:rsidRPr="00396D98" w14:paraId="389BCE42" w14:textId="77777777" w:rsidTr="000A7A08">
        <w:trPr>
          <w:trHeight w:val="408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78E96F21" w14:textId="77777777" w:rsidR="00E00CCE" w:rsidRPr="00396D98" w:rsidRDefault="00E00CCE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1744192992" w:edGrp="everyone" w:colFirst="2" w:colLast="2"/>
            <w:permEnd w:id="523704325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594305" w14:textId="77777777" w:rsidR="00E00CCE" w:rsidRPr="00396D98" w:rsidRDefault="00E00CCE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hAnsiTheme="minorEastAsia" w:cs="Arial"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 w:hint="eastAsia"/>
                <w:sz w:val="18"/>
                <w:szCs w:val="18"/>
                <w:lang w:eastAsia="ja-JP"/>
              </w:rPr>
              <w:t>非認証材料を</w:t>
            </w:r>
            <w:r w:rsidR="00396D98" w:rsidRPr="00396D98">
              <w:rPr>
                <w:rFonts w:hAnsiTheme="minorEastAsia" w:cs="Arial" w:hint="eastAsia"/>
                <w:sz w:val="18"/>
                <w:szCs w:val="18"/>
                <w:lang w:eastAsia="ja-JP"/>
              </w:rPr>
              <w:t>購入し、認証材料と</w:t>
            </w:r>
            <w:r w:rsidRPr="00396D98">
              <w:rPr>
                <w:rFonts w:hAnsiTheme="minorEastAsia" w:cs="Arial" w:hint="eastAsia"/>
                <w:sz w:val="18"/>
                <w:szCs w:val="18"/>
                <w:lang w:eastAsia="ja-JP"/>
              </w:rPr>
              <w:t>組み合わせる想定がある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6CDE60" w14:textId="77777777" w:rsidR="00E00CCE" w:rsidRPr="00396D98" w:rsidRDefault="00E00CCE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permEnd w:id="1744192992"/>
      <w:tr w:rsidR="00204C5A" w:rsidRPr="00396D98" w14:paraId="58AA5B70" w14:textId="77777777" w:rsidTr="000A7A08">
        <w:trPr>
          <w:trHeight w:val="408"/>
        </w:trPr>
        <w:tc>
          <w:tcPr>
            <w:tcW w:w="487" w:type="dxa"/>
            <w:vAlign w:val="center"/>
          </w:tcPr>
          <w:p w14:paraId="4C449B75" w14:textId="77777777" w:rsidR="00204C5A" w:rsidRPr="00396D98" w:rsidRDefault="00204C5A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</w:tc>
        <w:tc>
          <w:tcPr>
            <w:tcW w:w="702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0CBD67" w14:textId="77777777" w:rsidR="00204C5A" w:rsidRPr="00396D98" w:rsidRDefault="00204C5A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14:paraId="26CB19D2" w14:textId="77777777" w:rsidR="00204C5A" w:rsidRPr="00396D98" w:rsidRDefault="00204C5A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sz w:val="18"/>
                <w:szCs w:val="18"/>
                <w:lang w:eastAsia="ja-JP"/>
              </w:rPr>
            </w:pPr>
          </w:p>
        </w:tc>
      </w:tr>
      <w:tr w:rsidR="003075BE" w:rsidRPr="00396D98" w14:paraId="3BC5279D" w14:textId="77777777" w:rsidTr="000A7A08">
        <w:trPr>
          <w:trHeight w:val="408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1A82C2D6" w14:textId="77777777" w:rsidR="003075BE" w:rsidRPr="00396D98" w:rsidRDefault="003075BE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</w:tc>
        <w:tc>
          <w:tcPr>
            <w:tcW w:w="872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795BD8" w14:textId="77777777" w:rsidR="003075BE" w:rsidRPr="00396D98" w:rsidRDefault="009D2ECF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/>
                <w:sz w:val="18"/>
                <w:szCs w:val="18"/>
                <w:lang w:eastAsia="ja-JP"/>
              </w:rPr>
              <w:t>上記に該当しない</w:t>
            </w:r>
            <w:r w:rsidR="003075BE" w:rsidRPr="00396D98">
              <w:rPr>
                <w:rFonts w:hAnsiTheme="minorEastAsia" w:cs="Arial"/>
                <w:sz w:val="18"/>
                <w:szCs w:val="18"/>
                <w:lang w:eastAsia="ja-JP"/>
              </w:rPr>
              <w:t>紙・印刷関連業務</w:t>
            </w:r>
            <w:r w:rsidRPr="00396D98">
              <w:rPr>
                <w:rFonts w:hAnsiTheme="minorEastAsia" w:cs="Arial"/>
                <w:sz w:val="18"/>
                <w:szCs w:val="18"/>
                <w:lang w:eastAsia="ja-JP"/>
              </w:rPr>
              <w:t>の場合、</w:t>
            </w:r>
            <w:r w:rsidR="003075BE" w:rsidRPr="00396D98">
              <w:rPr>
                <w:rFonts w:hAnsiTheme="minorEastAsia" w:cs="Arial"/>
                <w:sz w:val="18"/>
                <w:szCs w:val="18"/>
                <w:lang w:eastAsia="ja-JP"/>
              </w:rPr>
              <w:t>下記に内容をご記入ください</w:t>
            </w:r>
            <w:r w:rsidRPr="00396D98">
              <w:rPr>
                <w:rFonts w:hAnsiTheme="minorEastAsia" w:cs="Arial"/>
                <w:sz w:val="18"/>
                <w:szCs w:val="18"/>
                <w:lang w:eastAsia="ja-JP"/>
              </w:rPr>
              <w:t>。</w:t>
            </w:r>
          </w:p>
        </w:tc>
      </w:tr>
      <w:tr w:rsidR="003C2227" w:rsidRPr="00396D98" w14:paraId="27C1D260" w14:textId="77777777" w:rsidTr="000A7A08">
        <w:trPr>
          <w:trHeight w:val="408"/>
        </w:trPr>
        <w:tc>
          <w:tcPr>
            <w:tcW w:w="487" w:type="dxa"/>
            <w:tcBorders>
              <w:right w:val="single" w:sz="12" w:space="0" w:color="auto"/>
            </w:tcBorders>
            <w:vAlign w:val="center"/>
          </w:tcPr>
          <w:p w14:paraId="158D8A14" w14:textId="77777777" w:rsidR="003C2227" w:rsidRPr="00396D98" w:rsidRDefault="003C2227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permStart w:id="1450255641" w:edGrp="everyone" w:colFirst="1" w:colLast="1"/>
          </w:p>
        </w:tc>
        <w:tc>
          <w:tcPr>
            <w:tcW w:w="872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F6E526" w14:textId="77777777" w:rsidR="003C2227" w:rsidRPr="00396D98" w:rsidRDefault="003C2227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permEnd w:id="1450255641"/>
      <w:tr w:rsidR="00204C5A" w:rsidRPr="00396D98" w14:paraId="5B0F1784" w14:textId="77777777" w:rsidTr="000A7A08">
        <w:trPr>
          <w:trHeight w:val="408"/>
        </w:trPr>
        <w:tc>
          <w:tcPr>
            <w:tcW w:w="7513" w:type="dxa"/>
            <w:gridSpan w:val="3"/>
            <w:vAlign w:val="center"/>
          </w:tcPr>
          <w:p w14:paraId="51B0722F" w14:textId="77777777" w:rsidR="00204C5A" w:rsidRPr="00396D98" w:rsidRDefault="00204C5A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01" w:type="dxa"/>
          </w:tcPr>
          <w:p w14:paraId="79194F96" w14:textId="77777777" w:rsidR="00204C5A" w:rsidRPr="00396D98" w:rsidRDefault="00204C5A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sz w:val="18"/>
                <w:szCs w:val="18"/>
                <w:lang w:eastAsia="ja-JP"/>
              </w:rPr>
            </w:pPr>
          </w:p>
        </w:tc>
      </w:tr>
      <w:tr w:rsidR="003C2227" w:rsidRPr="00396D98" w14:paraId="18EBDE1A" w14:textId="77777777" w:rsidTr="000A7A08">
        <w:trPr>
          <w:trHeight w:val="408"/>
        </w:trPr>
        <w:tc>
          <w:tcPr>
            <w:tcW w:w="7513" w:type="dxa"/>
            <w:gridSpan w:val="3"/>
            <w:vAlign w:val="center"/>
          </w:tcPr>
          <w:p w14:paraId="6D05FDB0" w14:textId="77777777" w:rsidR="003C2227" w:rsidRPr="007B606B" w:rsidRDefault="003C2227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sz w:val="24"/>
                <w:lang w:eastAsia="ja-JP"/>
              </w:rPr>
            </w:pPr>
            <w:r w:rsidRPr="007B606B">
              <w:rPr>
                <w:rFonts w:hAnsiTheme="minorEastAsia" w:cs="Arial"/>
                <w:b/>
                <w:sz w:val="24"/>
                <w:lang w:eastAsia="ja-JP"/>
              </w:rPr>
              <w:t>＜木材関連業務＞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19E247DE" w14:textId="77777777" w:rsidR="003C2227" w:rsidRPr="00396D98" w:rsidRDefault="003C2227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sz w:val="18"/>
                <w:szCs w:val="18"/>
                <w:lang w:eastAsia="ja-JP"/>
              </w:rPr>
            </w:pPr>
          </w:p>
        </w:tc>
      </w:tr>
      <w:tr w:rsidR="00D81575" w:rsidRPr="00396D98" w14:paraId="1A7F58AA" w14:textId="77777777" w:rsidTr="000A7A08">
        <w:trPr>
          <w:trHeight w:val="540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2BB445BE" w14:textId="77777777" w:rsidR="00D81575" w:rsidRPr="0060042E" w:rsidRDefault="00D81575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Cs w:val="22"/>
              </w:rPr>
            </w:pPr>
            <w:permStart w:id="1684498551" w:edGrp="everyone" w:colFirst="2" w:colLast="2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DE449A3" w14:textId="77777777" w:rsidR="00D81575" w:rsidRPr="0060042E" w:rsidRDefault="00D81575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22"/>
                <w:szCs w:val="22"/>
                <w:lang w:eastAsia="ja-JP"/>
              </w:rPr>
            </w:pPr>
            <w:r w:rsidRPr="0060042E">
              <w:rPr>
                <w:rFonts w:hAnsiTheme="minorEastAsia" w:cs="Arial"/>
                <w:b/>
                <w:sz w:val="22"/>
                <w:szCs w:val="22"/>
                <w:lang w:eastAsia="ja-JP"/>
              </w:rPr>
              <w:t>製材</w:t>
            </w:r>
            <w:r w:rsidRPr="0060042E">
              <w:rPr>
                <w:rFonts w:cs="Arial"/>
                <w:b/>
                <w:sz w:val="22"/>
                <w:szCs w:val="22"/>
                <w:lang w:eastAsia="ja-JP"/>
              </w:rPr>
              <w:t>/</w:t>
            </w:r>
            <w:r w:rsidRPr="0060042E">
              <w:rPr>
                <w:rFonts w:hAnsiTheme="minorEastAsia" w:cs="Arial"/>
                <w:b/>
                <w:sz w:val="22"/>
                <w:szCs w:val="22"/>
                <w:lang w:eastAsia="ja-JP"/>
              </w:rPr>
              <w:t>建材メーカー</w:t>
            </w:r>
            <w:r w:rsidR="007B606B" w:rsidRPr="0060042E">
              <w:rPr>
                <w:rFonts w:hAnsiTheme="minorEastAsia" w:cs="Arial" w:hint="eastAsia"/>
                <w:b/>
                <w:sz w:val="22"/>
                <w:szCs w:val="22"/>
                <w:lang w:eastAsia="ja-JP"/>
              </w:rPr>
              <w:t>（</w:t>
            </w:r>
            <w:r w:rsidR="007B606B" w:rsidRPr="0060042E">
              <w:rPr>
                <w:rFonts w:hAnsiTheme="minorEastAsia" w:cs="Arial"/>
                <w:b/>
                <w:sz w:val="22"/>
                <w:szCs w:val="22"/>
                <w:lang w:eastAsia="ja-JP"/>
              </w:rPr>
              <w:t>認証材の製材・加工・販売</w:t>
            </w:r>
            <w:r w:rsidR="007B606B" w:rsidRPr="0060042E">
              <w:rPr>
                <w:rFonts w:hAnsiTheme="minorEastAsia" w:cs="Arial" w:hint="eastAsia"/>
                <w:b/>
                <w:sz w:val="22"/>
                <w:szCs w:val="22"/>
                <w:lang w:eastAsia="ja-JP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9E9D438" w14:textId="77777777" w:rsidR="00D81575" w:rsidRPr="00396D98" w:rsidRDefault="00D81575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tr w:rsidR="00D81575" w:rsidRPr="00396D98" w14:paraId="0302F2F9" w14:textId="77777777" w:rsidTr="000A7A08">
        <w:trPr>
          <w:trHeight w:val="540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22793006" w14:textId="77777777" w:rsidR="00D81575" w:rsidRPr="00396D98" w:rsidRDefault="00D81575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1930496479" w:edGrp="everyone" w:colFirst="2" w:colLast="2"/>
            <w:permEnd w:id="1684498551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E342DD9" w14:textId="77777777" w:rsidR="00D81575" w:rsidRPr="00396D98" w:rsidRDefault="00D81575" w:rsidP="00CB040E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caps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/>
                <w:caps/>
                <w:sz w:val="18"/>
                <w:szCs w:val="18"/>
                <w:lang w:eastAsia="ja-JP"/>
              </w:rPr>
              <w:t>認証材と非認証木材（</w:t>
            </w:r>
            <w:r w:rsidRPr="00396D98">
              <w:rPr>
                <w:rFonts w:cs="Arial"/>
                <w:caps/>
                <w:sz w:val="18"/>
                <w:szCs w:val="18"/>
                <w:lang w:eastAsia="ja-JP"/>
              </w:rPr>
              <w:t>FSC</w:t>
            </w:r>
            <w:r w:rsidRPr="00396D98">
              <w:rPr>
                <w:rFonts w:hAnsiTheme="minorEastAsia" w:cs="Arial"/>
                <w:caps/>
                <w:sz w:val="18"/>
                <w:szCs w:val="18"/>
                <w:lang w:eastAsia="ja-JP"/>
              </w:rPr>
              <w:t>管理された木材</w:t>
            </w:r>
            <w:r w:rsidRPr="00396D98">
              <w:rPr>
                <w:rFonts w:cs="Arial"/>
                <w:caps/>
                <w:sz w:val="18"/>
                <w:szCs w:val="18"/>
                <w:lang w:eastAsia="ja-JP"/>
              </w:rPr>
              <w:t>/PEFC</w:t>
            </w:r>
            <w:r w:rsidR="00CB040E">
              <w:rPr>
                <w:rFonts w:cs="Arial" w:hint="eastAsia"/>
                <w:caps/>
                <w:sz w:val="18"/>
                <w:szCs w:val="18"/>
                <w:lang w:eastAsia="ja-JP"/>
              </w:rPr>
              <w:t>/SGEC</w:t>
            </w:r>
            <w:r w:rsidRPr="00396D98">
              <w:rPr>
                <w:rFonts w:hAnsiTheme="minorEastAsia" w:cs="Arial"/>
                <w:caps/>
                <w:sz w:val="18"/>
                <w:szCs w:val="18"/>
                <w:lang w:eastAsia="ja-JP"/>
              </w:rPr>
              <w:t>管理材など）を組み合わせる想定がある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CFA53D" w14:textId="77777777" w:rsidR="00D81575" w:rsidRPr="00396D98" w:rsidRDefault="00D81575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</w:p>
        </w:tc>
      </w:tr>
      <w:permEnd w:id="1930496479"/>
      <w:tr w:rsidR="003C2227" w:rsidRPr="00396D98" w14:paraId="06A17C8F" w14:textId="77777777" w:rsidTr="000A7A08">
        <w:trPr>
          <w:trHeight w:val="235"/>
        </w:trPr>
        <w:tc>
          <w:tcPr>
            <w:tcW w:w="487" w:type="dxa"/>
            <w:vAlign w:val="center"/>
          </w:tcPr>
          <w:p w14:paraId="232FFDD2" w14:textId="77777777" w:rsidR="003C2227" w:rsidRPr="00396D98" w:rsidRDefault="003C2227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</w:p>
        </w:tc>
        <w:tc>
          <w:tcPr>
            <w:tcW w:w="702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292016" w14:textId="77777777" w:rsidR="003C2227" w:rsidRPr="00396D98" w:rsidRDefault="003C2227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caps/>
                <w:sz w:val="18"/>
                <w:szCs w:val="18"/>
                <w:lang w:eastAsia="ja-JP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5BC09859" w14:textId="77777777" w:rsidR="003C2227" w:rsidRPr="00396D98" w:rsidRDefault="003C2227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tr w:rsidR="006322B2" w:rsidRPr="00396D98" w14:paraId="35ED1150" w14:textId="77777777" w:rsidTr="000A7A08">
        <w:trPr>
          <w:trHeight w:val="425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7C34257B" w14:textId="77777777" w:rsidR="006322B2" w:rsidRPr="0060042E" w:rsidRDefault="006322B2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b/>
                <w:caps/>
                <w:sz w:val="24"/>
                <w:lang w:eastAsia="ja-JP"/>
              </w:rPr>
            </w:pPr>
            <w:permStart w:id="1756439573" w:edGrp="everyone" w:colFirst="2" w:colLast="2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78ECDFA" w14:textId="77777777" w:rsidR="006322B2" w:rsidRPr="0060042E" w:rsidRDefault="007B606B" w:rsidP="007B606B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sz w:val="22"/>
                <w:szCs w:val="22"/>
                <w:lang w:eastAsia="ja-JP"/>
              </w:rPr>
            </w:pPr>
            <w:r w:rsidRPr="0060042E">
              <w:rPr>
                <w:rFonts w:hAnsiTheme="minorEastAsia" w:cs="Arial"/>
                <w:b/>
                <w:sz w:val="22"/>
                <w:szCs w:val="22"/>
                <w:lang w:eastAsia="ja-JP"/>
              </w:rPr>
              <w:t>家具メーカー</w:t>
            </w:r>
            <w:r w:rsidRPr="0060042E">
              <w:rPr>
                <w:rFonts w:hAnsiTheme="minorEastAsia" w:cs="Arial" w:hint="eastAsia"/>
                <w:b/>
                <w:sz w:val="22"/>
                <w:szCs w:val="22"/>
                <w:lang w:eastAsia="ja-JP"/>
              </w:rPr>
              <w:t xml:space="preserve">　（</w:t>
            </w:r>
            <w:r w:rsidR="006322B2" w:rsidRPr="0060042E">
              <w:rPr>
                <w:rFonts w:hAnsiTheme="minorEastAsia" w:cs="Arial"/>
                <w:b/>
                <w:sz w:val="22"/>
                <w:szCs w:val="22"/>
                <w:lang w:eastAsia="ja-JP"/>
              </w:rPr>
              <w:t>認証家具・家具部材の製造および販売</w:t>
            </w:r>
            <w:r w:rsidRPr="0060042E">
              <w:rPr>
                <w:rFonts w:hAnsiTheme="minorEastAsia" w:cs="Arial" w:hint="eastAsia"/>
                <w:b/>
                <w:sz w:val="22"/>
                <w:szCs w:val="22"/>
                <w:lang w:eastAsia="ja-JP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80D80C" w14:textId="77777777" w:rsidR="006322B2" w:rsidRPr="00396D98" w:rsidRDefault="006322B2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tr w:rsidR="003C2227" w:rsidRPr="00396D98" w14:paraId="41DFC7DE" w14:textId="77777777" w:rsidTr="000A7A08">
        <w:trPr>
          <w:trHeight w:val="540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62BDF271" w14:textId="77777777" w:rsidR="003C2227" w:rsidRPr="00396D98" w:rsidRDefault="003C2227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588978901" w:edGrp="everyone" w:colFirst="2" w:colLast="2"/>
            <w:permEnd w:id="1756439573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C0AC4B9" w14:textId="77777777" w:rsidR="003C2227" w:rsidRPr="00396D98" w:rsidRDefault="003C2227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caps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/>
                <w:caps/>
                <w:sz w:val="18"/>
                <w:szCs w:val="18"/>
                <w:lang w:eastAsia="ja-JP"/>
              </w:rPr>
              <w:t>認証材と非認証木材（</w:t>
            </w:r>
            <w:r w:rsidRPr="00396D98">
              <w:rPr>
                <w:rFonts w:cs="Arial"/>
                <w:caps/>
                <w:sz w:val="18"/>
                <w:szCs w:val="18"/>
                <w:lang w:eastAsia="ja-JP"/>
              </w:rPr>
              <w:t>FSC</w:t>
            </w:r>
            <w:r w:rsidRPr="00396D98">
              <w:rPr>
                <w:rFonts w:hAnsiTheme="minorEastAsia" w:cs="Arial"/>
                <w:caps/>
                <w:sz w:val="18"/>
                <w:szCs w:val="18"/>
                <w:lang w:eastAsia="ja-JP"/>
              </w:rPr>
              <w:t>管理された木材</w:t>
            </w:r>
            <w:r w:rsidRPr="00396D98">
              <w:rPr>
                <w:rFonts w:cs="Arial"/>
                <w:caps/>
                <w:sz w:val="18"/>
                <w:szCs w:val="18"/>
                <w:lang w:eastAsia="ja-JP"/>
              </w:rPr>
              <w:t>/PEFC</w:t>
            </w:r>
            <w:r w:rsidR="00CB040E">
              <w:rPr>
                <w:rFonts w:cs="Arial" w:hint="eastAsia"/>
                <w:caps/>
                <w:sz w:val="18"/>
                <w:szCs w:val="18"/>
                <w:lang w:eastAsia="ja-JP"/>
              </w:rPr>
              <w:t>/SGEC</w:t>
            </w:r>
            <w:r w:rsidRPr="00396D98">
              <w:rPr>
                <w:rFonts w:hAnsiTheme="minorEastAsia" w:cs="Arial"/>
                <w:caps/>
                <w:sz w:val="18"/>
                <w:szCs w:val="18"/>
                <w:lang w:eastAsia="ja-JP"/>
              </w:rPr>
              <w:t>管理材など）を組み合わせる想定がある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9C7B9" w14:textId="77777777" w:rsidR="003C2227" w:rsidRPr="00396D98" w:rsidRDefault="003C2227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</w:p>
        </w:tc>
      </w:tr>
      <w:permEnd w:id="588978901"/>
      <w:tr w:rsidR="003C2227" w:rsidRPr="00396D98" w14:paraId="37F66546" w14:textId="77777777" w:rsidTr="000A7A08">
        <w:trPr>
          <w:trHeight w:val="540"/>
        </w:trPr>
        <w:tc>
          <w:tcPr>
            <w:tcW w:w="487" w:type="dxa"/>
            <w:vAlign w:val="center"/>
          </w:tcPr>
          <w:p w14:paraId="41036A50" w14:textId="77777777" w:rsidR="003C2227" w:rsidRPr="00396D98" w:rsidRDefault="003C2227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</w:p>
        </w:tc>
        <w:tc>
          <w:tcPr>
            <w:tcW w:w="702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1250A9" w14:textId="77777777" w:rsidR="003C2227" w:rsidRPr="00396D98" w:rsidRDefault="003C2227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caps/>
                <w:sz w:val="18"/>
                <w:szCs w:val="18"/>
                <w:lang w:eastAsia="ja-JP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48AD35D1" w14:textId="77777777" w:rsidR="003C2227" w:rsidRPr="00396D98" w:rsidRDefault="003C2227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tr w:rsidR="006322B2" w:rsidRPr="00396D98" w14:paraId="39F1ECD1" w14:textId="77777777" w:rsidTr="000A7A08">
        <w:trPr>
          <w:trHeight w:val="477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0297F9D0" w14:textId="77777777" w:rsidR="006322B2" w:rsidRPr="0060042E" w:rsidRDefault="006322B2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b/>
                <w:caps/>
                <w:szCs w:val="22"/>
                <w:lang w:eastAsia="ja-JP"/>
              </w:rPr>
            </w:pPr>
            <w:permStart w:id="1272056166" w:edGrp="everyone" w:colFirst="2" w:colLast="2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B5749B3" w14:textId="77777777" w:rsidR="006322B2" w:rsidRPr="0060042E" w:rsidRDefault="007B606B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sz w:val="22"/>
                <w:szCs w:val="22"/>
                <w:lang w:eastAsia="ja-JP"/>
              </w:rPr>
            </w:pPr>
            <w:r w:rsidRPr="0060042E">
              <w:rPr>
                <w:rFonts w:hAnsiTheme="minorEastAsia" w:cs="Arial" w:hint="eastAsia"/>
                <w:b/>
                <w:caps/>
                <w:sz w:val="22"/>
                <w:szCs w:val="22"/>
                <w:lang w:eastAsia="ja-JP"/>
              </w:rPr>
              <w:t>商社　（</w:t>
            </w:r>
            <w:r w:rsidR="006322B2" w:rsidRPr="0060042E">
              <w:rPr>
                <w:rFonts w:hAnsiTheme="minorEastAsia" w:cs="Arial"/>
                <w:b/>
                <w:caps/>
                <w:sz w:val="22"/>
                <w:szCs w:val="22"/>
                <w:lang w:eastAsia="ja-JP"/>
              </w:rPr>
              <w:t>認証材・認証製品の購入・販売</w:t>
            </w:r>
            <w:r w:rsidRPr="0060042E">
              <w:rPr>
                <w:rFonts w:hAnsiTheme="minorEastAsia" w:cs="Arial" w:hint="eastAsia"/>
                <w:b/>
                <w:caps/>
                <w:sz w:val="22"/>
                <w:szCs w:val="22"/>
                <w:lang w:eastAsia="ja-JP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EB32727" w14:textId="77777777" w:rsidR="006322B2" w:rsidRPr="00396D98" w:rsidRDefault="006322B2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tr w:rsidR="00D81575" w:rsidRPr="00396D98" w14:paraId="0D1FAE99" w14:textId="77777777" w:rsidTr="000A7A08">
        <w:trPr>
          <w:trHeight w:val="540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1116EC44" w14:textId="77777777" w:rsidR="00D81575" w:rsidRPr="00396D98" w:rsidRDefault="00D81575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171051825" w:edGrp="everyone" w:colFirst="2" w:colLast="2"/>
            <w:permEnd w:id="1272056166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772941E" w14:textId="77777777" w:rsidR="00D81575" w:rsidRPr="00396D98" w:rsidRDefault="009D2ECF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/>
                <w:sz w:val="18"/>
                <w:szCs w:val="18"/>
                <w:lang w:eastAsia="ja-JP"/>
              </w:rPr>
              <w:t>１．</w:t>
            </w:r>
            <w:r w:rsidR="00D81575" w:rsidRPr="00396D98">
              <w:rPr>
                <w:rFonts w:hAnsiTheme="minorEastAsia" w:cs="Arial"/>
                <w:sz w:val="18"/>
                <w:szCs w:val="18"/>
                <w:lang w:eastAsia="ja-JP"/>
              </w:rPr>
              <w:t>自社拠点や委託倉庫・物流センターでの保管が発生する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A90B34" w14:textId="77777777" w:rsidR="00D81575" w:rsidRPr="00396D98" w:rsidRDefault="00D81575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tr w:rsidR="006322B2" w:rsidRPr="00396D98" w14:paraId="300333DF" w14:textId="77777777" w:rsidTr="000A7A08">
        <w:trPr>
          <w:trHeight w:val="540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1379DBDB" w14:textId="77777777" w:rsidR="006322B2" w:rsidRPr="00396D98" w:rsidRDefault="006322B2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237850278" w:edGrp="everyone" w:colFirst="2" w:colLast="2"/>
            <w:permEnd w:id="171051825"/>
          </w:p>
        </w:tc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F423D8" w14:textId="77777777" w:rsidR="006322B2" w:rsidRPr="00396D98" w:rsidRDefault="009D2ECF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caps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/>
                <w:sz w:val="18"/>
                <w:szCs w:val="18"/>
                <w:lang w:eastAsia="ja-JP"/>
              </w:rPr>
              <w:t>２．</w:t>
            </w:r>
            <w:r w:rsidR="006322B2" w:rsidRPr="00396D98">
              <w:rPr>
                <w:rFonts w:hAnsiTheme="minorEastAsia" w:cs="Arial"/>
                <w:sz w:val="18"/>
                <w:szCs w:val="18"/>
                <w:lang w:eastAsia="ja-JP"/>
              </w:rPr>
              <w:t>仕入先から販売先への直送業務のみである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0FF3A7" w14:textId="77777777" w:rsidR="006322B2" w:rsidRPr="00396D98" w:rsidRDefault="006322B2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center"/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permEnd w:id="237850278"/>
      <w:tr w:rsidR="006322B2" w:rsidRPr="00396D98" w14:paraId="3EB7ADCA" w14:textId="77777777" w:rsidTr="000A7A08">
        <w:trPr>
          <w:trHeight w:val="540"/>
        </w:trPr>
        <w:tc>
          <w:tcPr>
            <w:tcW w:w="487" w:type="dxa"/>
            <w:vAlign w:val="center"/>
          </w:tcPr>
          <w:p w14:paraId="05E9C290" w14:textId="77777777" w:rsidR="006322B2" w:rsidRPr="00396D98" w:rsidRDefault="006322B2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</w:p>
        </w:tc>
        <w:tc>
          <w:tcPr>
            <w:tcW w:w="702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D9CBE7" w14:textId="77777777" w:rsidR="006322B2" w:rsidRPr="00396D98" w:rsidRDefault="006322B2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caps/>
                <w:sz w:val="18"/>
                <w:szCs w:val="18"/>
                <w:lang w:eastAsia="ja-JP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14:paraId="05704299" w14:textId="77777777" w:rsidR="006322B2" w:rsidRPr="00396D98" w:rsidRDefault="006322B2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tr w:rsidR="006322B2" w:rsidRPr="00396D98" w14:paraId="3ACA4D96" w14:textId="77777777" w:rsidTr="000A7A08">
        <w:trPr>
          <w:trHeight w:val="443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2792FFCB" w14:textId="77777777" w:rsidR="006322B2" w:rsidRPr="00396D98" w:rsidRDefault="006322B2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</w:p>
        </w:tc>
        <w:tc>
          <w:tcPr>
            <w:tcW w:w="872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6BC751" w14:textId="77777777" w:rsidR="006322B2" w:rsidRPr="00396D98" w:rsidRDefault="009D2ECF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/>
                <w:sz w:val="18"/>
                <w:szCs w:val="18"/>
                <w:lang w:eastAsia="ja-JP"/>
              </w:rPr>
              <w:t>上記に該当しない木材関連業務の場合、下記に内容をご記入ください。</w:t>
            </w:r>
          </w:p>
        </w:tc>
      </w:tr>
      <w:tr w:rsidR="006322B2" w:rsidRPr="00396D98" w14:paraId="2ECC0353" w14:textId="77777777" w:rsidTr="000A7A08">
        <w:trPr>
          <w:trHeight w:val="408"/>
        </w:trPr>
        <w:tc>
          <w:tcPr>
            <w:tcW w:w="487" w:type="dxa"/>
            <w:tcBorders>
              <w:right w:val="single" w:sz="12" w:space="0" w:color="auto"/>
            </w:tcBorders>
            <w:vAlign w:val="center"/>
          </w:tcPr>
          <w:p w14:paraId="7E0F4130" w14:textId="77777777" w:rsidR="006322B2" w:rsidRPr="00396D98" w:rsidRDefault="006322B2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permStart w:id="443093727" w:edGrp="everyone" w:colFirst="1" w:colLast="1"/>
          </w:p>
        </w:tc>
        <w:tc>
          <w:tcPr>
            <w:tcW w:w="872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44DC81" w14:textId="77777777" w:rsidR="006322B2" w:rsidRPr="00396D98" w:rsidRDefault="006322B2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permEnd w:id="443093727"/>
      <w:tr w:rsidR="006322B2" w:rsidRPr="00396D98" w14:paraId="2260A1DB" w14:textId="77777777" w:rsidTr="003075BE">
        <w:trPr>
          <w:trHeight w:val="420"/>
        </w:trPr>
        <w:tc>
          <w:tcPr>
            <w:tcW w:w="6662" w:type="dxa"/>
            <w:gridSpan w:val="2"/>
            <w:vAlign w:val="center"/>
          </w:tcPr>
          <w:p w14:paraId="63A86569" w14:textId="77777777" w:rsidR="006322B2" w:rsidRPr="007B606B" w:rsidRDefault="006322B2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sz w:val="24"/>
                <w:lang w:eastAsia="ja-JP"/>
              </w:rPr>
            </w:pPr>
            <w:r w:rsidRPr="007B606B">
              <w:rPr>
                <w:rFonts w:hAnsiTheme="minorEastAsia" w:cs="Arial"/>
                <w:b/>
                <w:sz w:val="24"/>
                <w:lang w:eastAsia="ja-JP"/>
              </w:rPr>
              <w:t>＜上記以外の業務＞</w:t>
            </w:r>
          </w:p>
        </w:tc>
        <w:tc>
          <w:tcPr>
            <w:tcW w:w="2552" w:type="dxa"/>
            <w:gridSpan w:val="2"/>
          </w:tcPr>
          <w:p w14:paraId="4E475A51" w14:textId="77777777" w:rsidR="006322B2" w:rsidRPr="00396D98" w:rsidRDefault="006322B2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sz w:val="18"/>
                <w:szCs w:val="18"/>
                <w:lang w:eastAsia="ja-JP"/>
              </w:rPr>
            </w:pPr>
          </w:p>
        </w:tc>
      </w:tr>
      <w:tr w:rsidR="006322B2" w:rsidRPr="00396D98" w14:paraId="61ADB3C8" w14:textId="77777777" w:rsidTr="000A7A08">
        <w:trPr>
          <w:trHeight w:val="443"/>
        </w:trPr>
        <w:tc>
          <w:tcPr>
            <w:tcW w:w="487" w:type="dxa"/>
            <w:tcBorders>
              <w:right w:val="single" w:sz="4" w:space="0" w:color="auto"/>
            </w:tcBorders>
            <w:vAlign w:val="center"/>
          </w:tcPr>
          <w:p w14:paraId="702E0C86" w14:textId="77777777" w:rsidR="006322B2" w:rsidRPr="00396D98" w:rsidRDefault="006322B2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</w:p>
        </w:tc>
        <w:tc>
          <w:tcPr>
            <w:tcW w:w="872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A352D6" w14:textId="77777777" w:rsidR="006322B2" w:rsidRPr="00396D98" w:rsidRDefault="009D2ECF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/>
                <w:sz w:val="18"/>
                <w:szCs w:val="18"/>
                <w:lang w:eastAsia="ja-JP"/>
              </w:rPr>
              <w:t>上記に該当しない業務の場合、下記に内容をご記入ください。</w:t>
            </w:r>
          </w:p>
        </w:tc>
      </w:tr>
      <w:tr w:rsidR="006322B2" w:rsidRPr="00396D98" w14:paraId="4B15AAA5" w14:textId="77777777" w:rsidTr="000A7A08">
        <w:trPr>
          <w:trHeight w:val="408"/>
        </w:trPr>
        <w:tc>
          <w:tcPr>
            <w:tcW w:w="487" w:type="dxa"/>
            <w:tcBorders>
              <w:right w:val="single" w:sz="12" w:space="0" w:color="auto"/>
            </w:tcBorders>
            <w:vAlign w:val="center"/>
          </w:tcPr>
          <w:p w14:paraId="5FD6E9E7" w14:textId="77777777" w:rsidR="006322B2" w:rsidRPr="00396D98" w:rsidRDefault="006322B2" w:rsidP="00396D98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/>
              <w:jc w:val="center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permStart w:id="713650147" w:edGrp="everyone" w:colFirst="1" w:colLast="1"/>
          </w:p>
        </w:tc>
        <w:tc>
          <w:tcPr>
            <w:tcW w:w="872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2D8327C" w14:textId="77777777" w:rsidR="006322B2" w:rsidRPr="00396D98" w:rsidRDefault="006322B2" w:rsidP="00396D9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sz w:val="18"/>
                <w:szCs w:val="18"/>
                <w:lang w:eastAsia="ja-JP"/>
              </w:rPr>
            </w:pPr>
          </w:p>
        </w:tc>
      </w:tr>
      <w:permEnd w:id="713650147"/>
    </w:tbl>
    <w:p w14:paraId="19404F7D" w14:textId="77777777" w:rsidR="000A7A08" w:rsidRPr="00FC55FF" w:rsidRDefault="000A7A08" w:rsidP="00987FF1">
      <w:pPr>
        <w:rPr>
          <w:rFonts w:cs="Arial"/>
          <w:sz w:val="20"/>
          <w:szCs w:val="20"/>
          <w:lang w:eastAsia="ja-JP"/>
        </w:rPr>
      </w:pPr>
    </w:p>
    <w:tbl>
      <w:tblPr>
        <w:tblW w:w="9214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7938"/>
      </w:tblGrid>
      <w:tr w:rsidR="000A7A08" w:rsidRPr="00396D98" w14:paraId="61C9D016" w14:textId="77777777" w:rsidTr="000A7A08">
        <w:trPr>
          <w:trHeight w:val="409"/>
        </w:trPr>
        <w:tc>
          <w:tcPr>
            <w:tcW w:w="9214" w:type="dxa"/>
            <w:gridSpan w:val="2"/>
            <w:shd w:val="clear" w:color="auto" w:fill="E6E6E6"/>
            <w:vAlign w:val="center"/>
          </w:tcPr>
          <w:p w14:paraId="53363631" w14:textId="77777777" w:rsidR="000A7A08" w:rsidRPr="00FC55FF" w:rsidRDefault="000A7A08" w:rsidP="00D67BE4">
            <w:pPr>
              <w:pStyle w:val="TableHeader"/>
              <w:rPr>
                <w:rFonts w:ascii="Arial" w:hAnsi="Arial" w:cs="Arial"/>
                <w:b w:val="0"/>
                <w:caps/>
                <w:lang w:eastAsia="ja-JP"/>
              </w:rPr>
            </w:pPr>
            <w:r w:rsidRPr="00FC55FF">
              <w:rPr>
                <w:rFonts w:ascii="Arial" w:hAnsiTheme="minorEastAsia" w:cs="Arial"/>
                <w:caps/>
                <w:lang w:eastAsia="ja-JP"/>
              </w:rPr>
              <w:t>認証製品に使用する予定の材料について、該当するカテゴリーに</w:t>
            </w:r>
            <w:r w:rsidR="00FC55FF">
              <w:rPr>
                <w:rFonts w:ascii="Arial" w:hAnsi="Arial" w:cs="Arial" w:hint="eastAsia"/>
                <w:caps/>
                <w:lang w:eastAsia="ja-JP"/>
              </w:rPr>
              <w:t>○</w:t>
            </w:r>
            <w:r w:rsidRPr="00FC55FF">
              <w:rPr>
                <w:rFonts w:ascii="Arial" w:hAnsiTheme="minorEastAsia" w:cs="Arial"/>
                <w:caps/>
                <w:lang w:eastAsia="ja-JP"/>
              </w:rPr>
              <w:t>をご記入下さい。</w:t>
            </w:r>
          </w:p>
        </w:tc>
      </w:tr>
      <w:tr w:rsidR="00396D98" w:rsidRPr="00396D98" w14:paraId="509723FC" w14:textId="77777777" w:rsidTr="000A7A08">
        <w:trPr>
          <w:trHeight w:val="409"/>
        </w:trPr>
        <w:tc>
          <w:tcPr>
            <w:tcW w:w="9214" w:type="dxa"/>
            <w:gridSpan w:val="2"/>
            <w:shd w:val="clear" w:color="auto" w:fill="E6E6E6"/>
            <w:vAlign w:val="center"/>
          </w:tcPr>
          <w:p w14:paraId="1640D77A" w14:textId="77777777" w:rsidR="00396D98" w:rsidRPr="00FC55FF" w:rsidRDefault="00396D98" w:rsidP="00D67BE4">
            <w:pPr>
              <w:pStyle w:val="TableHeader"/>
              <w:rPr>
                <w:rFonts w:ascii="Arial" w:hAnsiTheme="minorEastAsia" w:cs="Arial"/>
                <w:caps/>
                <w:lang w:eastAsia="ja-JP"/>
              </w:rPr>
            </w:pPr>
            <w:r>
              <w:rPr>
                <w:rFonts w:ascii="Arial" w:hAnsiTheme="minorEastAsia" w:cs="Arial" w:hint="eastAsia"/>
                <w:caps/>
                <w:lang w:eastAsia="ja-JP"/>
              </w:rPr>
              <w:t>＜</w:t>
            </w:r>
            <w:r>
              <w:rPr>
                <w:rFonts w:ascii="Arial" w:hAnsiTheme="minorEastAsia" w:cs="Arial" w:hint="eastAsia"/>
                <w:caps/>
                <w:lang w:eastAsia="ja-JP"/>
              </w:rPr>
              <w:t>FSC</w:t>
            </w:r>
            <w:r>
              <w:rPr>
                <w:rFonts w:ascii="Arial" w:hAnsiTheme="minorEastAsia" w:cs="Arial" w:hint="eastAsia"/>
                <w:caps/>
                <w:lang w:eastAsia="ja-JP"/>
              </w:rPr>
              <w:t>をご希望のお客様＞</w:t>
            </w:r>
          </w:p>
        </w:tc>
      </w:tr>
      <w:tr w:rsidR="000A7A08" w:rsidRPr="00FC55FF" w14:paraId="118B3146" w14:textId="77777777" w:rsidTr="000A7A08">
        <w:trPr>
          <w:trHeight w:val="409"/>
        </w:trPr>
        <w:tc>
          <w:tcPr>
            <w:tcW w:w="1276" w:type="dxa"/>
            <w:vAlign w:val="center"/>
          </w:tcPr>
          <w:p w14:paraId="514C4B05" w14:textId="77777777" w:rsidR="000A7A08" w:rsidRPr="009F6E9D" w:rsidRDefault="000A7A08" w:rsidP="00D67BE4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 w:after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2100197216" w:edGrp="everyone" w:colFirst="0" w:colLast="0"/>
          </w:p>
        </w:tc>
        <w:tc>
          <w:tcPr>
            <w:tcW w:w="7938" w:type="dxa"/>
            <w:vAlign w:val="center"/>
          </w:tcPr>
          <w:p w14:paraId="76E6DBCD" w14:textId="77777777" w:rsidR="000A7A08" w:rsidRPr="00FC55FF" w:rsidRDefault="000A7A08" w:rsidP="00D67BE4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</w:rPr>
            </w:pPr>
            <w:r w:rsidRPr="00FC55FF">
              <w:rPr>
                <w:rFonts w:cs="Arial"/>
                <w:b/>
                <w:caps/>
                <w:sz w:val="18"/>
                <w:szCs w:val="18"/>
              </w:rPr>
              <w:t>FSC 100%</w:t>
            </w:r>
          </w:p>
        </w:tc>
      </w:tr>
      <w:tr w:rsidR="000A7A08" w:rsidRPr="00FC55FF" w14:paraId="535A1D5A" w14:textId="77777777" w:rsidTr="000A7A08">
        <w:trPr>
          <w:trHeight w:val="273"/>
        </w:trPr>
        <w:tc>
          <w:tcPr>
            <w:tcW w:w="1276" w:type="dxa"/>
            <w:vAlign w:val="center"/>
          </w:tcPr>
          <w:p w14:paraId="23EE1031" w14:textId="77777777" w:rsidR="000A7A08" w:rsidRPr="009F6E9D" w:rsidRDefault="000A7A08" w:rsidP="00D67BE4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 w:after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1171460501" w:edGrp="everyone" w:colFirst="0" w:colLast="0"/>
            <w:permEnd w:id="2100197216"/>
          </w:p>
        </w:tc>
        <w:tc>
          <w:tcPr>
            <w:tcW w:w="7938" w:type="dxa"/>
            <w:vAlign w:val="center"/>
          </w:tcPr>
          <w:p w14:paraId="7EEFDF65" w14:textId="77777777" w:rsidR="000A7A08" w:rsidRPr="00FC55FF" w:rsidRDefault="000A7A08" w:rsidP="00D67BE4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</w:rPr>
            </w:pPr>
            <w:r w:rsidRPr="00FC55FF">
              <w:rPr>
                <w:rFonts w:cs="Arial"/>
                <w:b/>
                <w:caps/>
                <w:sz w:val="18"/>
                <w:szCs w:val="18"/>
              </w:rPr>
              <w:t xml:space="preserve">FSC </w:t>
            </w: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ミックス</w:t>
            </w:r>
          </w:p>
        </w:tc>
      </w:tr>
      <w:tr w:rsidR="000A7A08" w:rsidRPr="00FC55FF" w14:paraId="529493D9" w14:textId="77777777" w:rsidTr="000A7A08">
        <w:trPr>
          <w:trHeight w:val="235"/>
        </w:trPr>
        <w:tc>
          <w:tcPr>
            <w:tcW w:w="1276" w:type="dxa"/>
            <w:vAlign w:val="center"/>
          </w:tcPr>
          <w:p w14:paraId="4324E2AE" w14:textId="77777777" w:rsidR="000A7A08" w:rsidRPr="009F6E9D" w:rsidRDefault="000A7A08" w:rsidP="00D67BE4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 w:after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1924030790" w:edGrp="everyone" w:colFirst="0" w:colLast="0"/>
            <w:permEnd w:id="1171460501"/>
          </w:p>
        </w:tc>
        <w:tc>
          <w:tcPr>
            <w:tcW w:w="7938" w:type="dxa"/>
            <w:vAlign w:val="center"/>
          </w:tcPr>
          <w:p w14:paraId="79191702" w14:textId="77777777" w:rsidR="000A7A08" w:rsidRPr="00FC55FF" w:rsidRDefault="000A7A08" w:rsidP="00D67BE4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 w:rsidRPr="00FC55FF">
              <w:rPr>
                <w:rFonts w:cs="Arial"/>
                <w:b/>
                <w:caps/>
                <w:sz w:val="18"/>
                <w:szCs w:val="18"/>
              </w:rPr>
              <w:t xml:space="preserve">FSC </w:t>
            </w: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リサイクル</w:t>
            </w:r>
          </w:p>
        </w:tc>
      </w:tr>
      <w:tr w:rsidR="000A7A08" w:rsidRPr="00FC55FF" w14:paraId="21D2E6CD" w14:textId="77777777" w:rsidTr="000A7A08">
        <w:trPr>
          <w:trHeight w:val="311"/>
        </w:trPr>
        <w:tc>
          <w:tcPr>
            <w:tcW w:w="1276" w:type="dxa"/>
            <w:vAlign w:val="center"/>
          </w:tcPr>
          <w:p w14:paraId="28F8C9DE" w14:textId="77777777" w:rsidR="000A7A08" w:rsidRPr="009F6E9D" w:rsidRDefault="000A7A08" w:rsidP="00D67BE4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 w:after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963003224" w:edGrp="everyone" w:colFirst="0" w:colLast="0"/>
            <w:permEnd w:id="1924030790"/>
          </w:p>
        </w:tc>
        <w:tc>
          <w:tcPr>
            <w:tcW w:w="7938" w:type="dxa"/>
            <w:vAlign w:val="center"/>
          </w:tcPr>
          <w:p w14:paraId="6B6521E9" w14:textId="77777777" w:rsidR="000A7A08" w:rsidRPr="00FC55FF" w:rsidRDefault="000A7A08" w:rsidP="00D67BE4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 w:rsidRPr="00FC55FF">
              <w:rPr>
                <w:rFonts w:cs="Arial"/>
                <w:b/>
                <w:caps/>
                <w:sz w:val="18"/>
                <w:szCs w:val="18"/>
              </w:rPr>
              <w:t xml:space="preserve">FSC </w:t>
            </w: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管理木材（</w:t>
            </w:r>
            <w:r w:rsidRPr="00FC55FF">
              <w:rPr>
                <w:rFonts w:cs="Arial"/>
                <w:b/>
                <w:caps/>
                <w:sz w:val="18"/>
                <w:szCs w:val="18"/>
              </w:rPr>
              <w:t>FSC Controlled Wood</w:t>
            </w: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）</w:t>
            </w:r>
          </w:p>
        </w:tc>
      </w:tr>
      <w:tr w:rsidR="000A7A08" w:rsidRPr="00FC55FF" w14:paraId="486251E4" w14:textId="77777777" w:rsidTr="000A7A08">
        <w:trPr>
          <w:trHeight w:val="311"/>
        </w:trPr>
        <w:tc>
          <w:tcPr>
            <w:tcW w:w="1276" w:type="dxa"/>
            <w:vAlign w:val="center"/>
          </w:tcPr>
          <w:p w14:paraId="32ED0364" w14:textId="77777777" w:rsidR="000A7A08" w:rsidRPr="009F6E9D" w:rsidRDefault="000A7A08" w:rsidP="00D67BE4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 w:after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780418282" w:edGrp="everyone" w:colFirst="0" w:colLast="0"/>
            <w:permEnd w:id="963003224"/>
          </w:p>
        </w:tc>
        <w:tc>
          <w:tcPr>
            <w:tcW w:w="7938" w:type="dxa"/>
            <w:vAlign w:val="center"/>
          </w:tcPr>
          <w:p w14:paraId="49A7E0A7" w14:textId="77777777" w:rsidR="000A7A08" w:rsidRPr="00FC55FF" w:rsidRDefault="000A7A08" w:rsidP="00D67BE4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 xml:space="preserve">管理木材　</w:t>
            </w:r>
            <w:r w:rsidRPr="00FC55FF">
              <w:rPr>
                <w:rFonts w:hAnsiTheme="minorEastAsia" w:cs="Arial"/>
                <w:caps/>
                <w:sz w:val="18"/>
                <w:szCs w:val="18"/>
                <w:lang w:eastAsia="ja-JP"/>
              </w:rPr>
              <w:t>（入荷した時点では通常の非認証材だが、</w:t>
            </w:r>
            <w:r w:rsidRPr="00FC55FF">
              <w:rPr>
                <w:rFonts w:hAnsiTheme="minorEastAsia" w:cs="Arial"/>
                <w:sz w:val="18"/>
                <w:szCs w:val="18"/>
                <w:lang w:eastAsia="ja-JP"/>
              </w:rPr>
              <w:t>サプライチェーン全体の特定、原産地までのトレーサビリティーの実証を行う。</w:t>
            </w:r>
            <w:r w:rsidRPr="00FC55FF">
              <w:rPr>
                <w:rFonts w:hAnsiTheme="minorEastAsia" w:cs="Arial"/>
                <w:caps/>
                <w:sz w:val="18"/>
                <w:szCs w:val="18"/>
                <w:lang w:eastAsia="ja-JP"/>
              </w:rPr>
              <w:t>）</w:t>
            </w:r>
          </w:p>
        </w:tc>
      </w:tr>
      <w:tr w:rsidR="000A7A08" w:rsidRPr="00FC55FF" w14:paraId="42CCBD42" w14:textId="77777777" w:rsidTr="000A7A08">
        <w:trPr>
          <w:trHeight w:val="311"/>
        </w:trPr>
        <w:tc>
          <w:tcPr>
            <w:tcW w:w="1276" w:type="dxa"/>
            <w:vAlign w:val="center"/>
          </w:tcPr>
          <w:p w14:paraId="7EEC6EE4" w14:textId="77777777" w:rsidR="000A7A08" w:rsidRPr="009F6E9D" w:rsidRDefault="000A7A08" w:rsidP="00D67BE4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 w:after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1875264195" w:edGrp="everyone" w:colFirst="0" w:colLast="0"/>
            <w:permEnd w:id="780418282"/>
          </w:p>
        </w:tc>
        <w:tc>
          <w:tcPr>
            <w:tcW w:w="7938" w:type="dxa"/>
            <w:vAlign w:val="center"/>
          </w:tcPr>
          <w:p w14:paraId="4F672394" w14:textId="77777777" w:rsidR="000A7A08" w:rsidRPr="00FC55FF" w:rsidRDefault="000A7A08" w:rsidP="00D67BE4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再生材</w:t>
            </w:r>
            <w:r w:rsidRPr="00486088">
              <w:rPr>
                <w:rFonts w:hAnsiTheme="minorEastAsia" w:cs="Arial"/>
                <w:caps/>
                <w:sz w:val="18"/>
                <w:szCs w:val="18"/>
                <w:lang w:eastAsia="ja-JP"/>
              </w:rPr>
              <w:t>（古紙、解体材など）</w:t>
            </w:r>
          </w:p>
        </w:tc>
      </w:tr>
      <w:permEnd w:id="1875264195"/>
    </w:tbl>
    <w:p w14:paraId="4385544F" w14:textId="77777777" w:rsidR="00E00CCE" w:rsidRDefault="00E00CCE" w:rsidP="00E00CCE">
      <w:pPr>
        <w:spacing w:after="0"/>
        <w:rPr>
          <w:rFonts w:cs="Arial"/>
          <w:sz w:val="20"/>
          <w:szCs w:val="20"/>
          <w:lang w:eastAsia="ja-JP"/>
        </w:rPr>
      </w:pPr>
    </w:p>
    <w:p w14:paraId="6D00318A" w14:textId="77777777" w:rsidR="000A7A08" w:rsidRPr="00FC55FF" w:rsidRDefault="000A7A08" w:rsidP="00E00CCE">
      <w:pPr>
        <w:spacing w:after="0"/>
        <w:rPr>
          <w:rFonts w:cs="Arial"/>
          <w:sz w:val="20"/>
          <w:szCs w:val="20"/>
          <w:lang w:eastAsia="ja-JP"/>
        </w:rPr>
      </w:pPr>
    </w:p>
    <w:tbl>
      <w:tblPr>
        <w:tblW w:w="9214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7938"/>
      </w:tblGrid>
      <w:tr w:rsidR="000A7A08" w:rsidRPr="00FC55FF" w14:paraId="3BBD23C0" w14:textId="77777777" w:rsidTr="000A7A08">
        <w:trPr>
          <w:trHeight w:val="409"/>
        </w:trPr>
        <w:tc>
          <w:tcPr>
            <w:tcW w:w="9214" w:type="dxa"/>
            <w:gridSpan w:val="2"/>
            <w:shd w:val="clear" w:color="auto" w:fill="E6E6E6"/>
            <w:vAlign w:val="center"/>
          </w:tcPr>
          <w:p w14:paraId="3B7968FA" w14:textId="77777777" w:rsidR="000A7A08" w:rsidRPr="00FC55FF" w:rsidRDefault="000A7A08" w:rsidP="00396D98">
            <w:pPr>
              <w:pStyle w:val="TableHeader"/>
              <w:rPr>
                <w:rFonts w:ascii="Arial" w:hAnsi="Arial" w:cs="Arial"/>
                <w:b w:val="0"/>
                <w:caps/>
                <w:lang w:eastAsia="ja-JP"/>
              </w:rPr>
            </w:pPr>
            <w:r w:rsidRPr="00FC55FF">
              <w:rPr>
                <w:rFonts w:ascii="Arial" w:hAnsiTheme="minorEastAsia" w:cs="Arial"/>
                <w:caps/>
                <w:lang w:eastAsia="ja-JP"/>
              </w:rPr>
              <w:t>＜</w:t>
            </w:r>
            <w:r w:rsidRPr="00FC55FF">
              <w:rPr>
                <w:rFonts w:ascii="Arial" w:hAnsi="Arial" w:cs="Arial"/>
                <w:caps/>
                <w:lang w:eastAsia="ja-JP"/>
              </w:rPr>
              <w:t>PEFC</w:t>
            </w:r>
            <w:r w:rsidR="00CB040E" w:rsidRPr="00CB040E">
              <w:rPr>
                <w:rFonts w:ascii="Arial" w:hAnsi="Arial" w:cs="Arial" w:hint="eastAsia"/>
                <w:caps/>
                <w:lang w:eastAsia="ja-JP"/>
              </w:rPr>
              <w:t>/SGEC</w:t>
            </w:r>
            <w:r w:rsidRPr="00FC55FF">
              <w:rPr>
                <w:rFonts w:ascii="Arial" w:hAnsiTheme="minorEastAsia" w:cs="Arial"/>
                <w:caps/>
                <w:lang w:eastAsia="ja-JP"/>
              </w:rPr>
              <w:t>をご希望のお客様＞</w:t>
            </w:r>
          </w:p>
        </w:tc>
      </w:tr>
      <w:tr w:rsidR="000A7A08" w:rsidRPr="00FC55FF" w14:paraId="638C1CE9" w14:textId="77777777" w:rsidTr="000A7A08">
        <w:trPr>
          <w:trHeight w:val="409"/>
        </w:trPr>
        <w:tc>
          <w:tcPr>
            <w:tcW w:w="1276" w:type="dxa"/>
            <w:vAlign w:val="center"/>
          </w:tcPr>
          <w:p w14:paraId="621149ED" w14:textId="77777777" w:rsidR="000A7A08" w:rsidRPr="009F6E9D" w:rsidRDefault="000A7A08" w:rsidP="00D67BE4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 w:after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48251687" w:edGrp="everyone" w:colFirst="0" w:colLast="0"/>
          </w:p>
        </w:tc>
        <w:tc>
          <w:tcPr>
            <w:tcW w:w="7938" w:type="dxa"/>
            <w:vAlign w:val="center"/>
          </w:tcPr>
          <w:p w14:paraId="4C4DE662" w14:textId="77777777" w:rsidR="000A7A08" w:rsidRPr="00FC55FF" w:rsidRDefault="00396D98" w:rsidP="00D67BE4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</w:rPr>
            </w:pPr>
            <w:r>
              <w:rPr>
                <w:rFonts w:hAnsiTheme="minorEastAsia" w:cs="Arial" w:hint="eastAsia"/>
                <w:b/>
                <w:caps/>
                <w:sz w:val="18"/>
                <w:szCs w:val="18"/>
                <w:lang w:eastAsia="ja-JP"/>
              </w:rPr>
              <w:t>PEFC</w:t>
            </w:r>
            <w:r w:rsidR="00CB040E" w:rsidRPr="00CB040E">
              <w:rPr>
                <w:rFonts w:hAnsiTheme="minorEastAsia" w:cs="Arial" w:hint="eastAsia"/>
                <w:b/>
                <w:caps/>
                <w:sz w:val="18"/>
                <w:szCs w:val="18"/>
                <w:lang w:eastAsia="ja-JP"/>
              </w:rPr>
              <w:t>/SGEC</w:t>
            </w:r>
            <w:r w:rsidR="000A7A08"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認証材</w:t>
            </w:r>
          </w:p>
        </w:tc>
      </w:tr>
      <w:tr w:rsidR="000A7A08" w:rsidRPr="00FC55FF" w14:paraId="491FD79C" w14:textId="77777777" w:rsidTr="000A7A08">
        <w:trPr>
          <w:trHeight w:val="273"/>
        </w:trPr>
        <w:tc>
          <w:tcPr>
            <w:tcW w:w="1276" w:type="dxa"/>
            <w:vAlign w:val="center"/>
          </w:tcPr>
          <w:p w14:paraId="113DF249" w14:textId="77777777" w:rsidR="000A7A08" w:rsidRPr="009F6E9D" w:rsidRDefault="000A7A08" w:rsidP="00D67BE4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 w:after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1379074363" w:edGrp="everyone" w:colFirst="0" w:colLast="0"/>
            <w:permEnd w:id="48251687"/>
          </w:p>
        </w:tc>
        <w:tc>
          <w:tcPr>
            <w:tcW w:w="7938" w:type="dxa"/>
            <w:vAlign w:val="center"/>
          </w:tcPr>
          <w:p w14:paraId="1084939E" w14:textId="77777777" w:rsidR="000A7A08" w:rsidRPr="00FC55FF" w:rsidRDefault="000A7A08" w:rsidP="00D67BE4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 w:rsidRPr="00FC55FF">
              <w:rPr>
                <w:rFonts w:cs="Arial"/>
                <w:b/>
                <w:caps/>
                <w:sz w:val="18"/>
                <w:szCs w:val="18"/>
                <w:lang w:eastAsia="ja-JP"/>
              </w:rPr>
              <w:t>PEFC</w:t>
            </w:r>
            <w:r w:rsidR="00CB040E" w:rsidRPr="00CB040E">
              <w:rPr>
                <w:rFonts w:hAnsiTheme="minorEastAsia" w:cs="Arial" w:hint="eastAsia"/>
                <w:b/>
                <w:caps/>
                <w:sz w:val="18"/>
                <w:szCs w:val="18"/>
                <w:lang w:eastAsia="ja-JP"/>
              </w:rPr>
              <w:t>/SGEC</w:t>
            </w: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管理材（</w:t>
            </w:r>
            <w:r w:rsidRPr="00FC55FF">
              <w:rPr>
                <w:rFonts w:cs="Arial"/>
                <w:b/>
                <w:caps/>
                <w:sz w:val="18"/>
                <w:szCs w:val="18"/>
                <w:lang w:eastAsia="ja-JP"/>
              </w:rPr>
              <w:t>PEFC</w:t>
            </w:r>
            <w:r w:rsidR="00CB040E" w:rsidRPr="00CB040E">
              <w:rPr>
                <w:rFonts w:hAnsiTheme="minorEastAsia" w:cs="Arial" w:hint="eastAsia"/>
                <w:b/>
                <w:caps/>
                <w:sz w:val="18"/>
                <w:szCs w:val="18"/>
                <w:lang w:eastAsia="ja-JP"/>
              </w:rPr>
              <w:t>/SGEC</w:t>
            </w: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管理材として供給者から購入する場合）</w:t>
            </w:r>
          </w:p>
        </w:tc>
      </w:tr>
      <w:tr w:rsidR="000A7A08" w:rsidRPr="00FC55FF" w14:paraId="0A2CED8F" w14:textId="77777777" w:rsidTr="000A7A08">
        <w:trPr>
          <w:trHeight w:val="273"/>
        </w:trPr>
        <w:tc>
          <w:tcPr>
            <w:tcW w:w="1276" w:type="dxa"/>
            <w:vAlign w:val="center"/>
          </w:tcPr>
          <w:p w14:paraId="659F52E3" w14:textId="77777777" w:rsidR="000A7A08" w:rsidRPr="009F6E9D" w:rsidRDefault="000A7A08" w:rsidP="00D67BE4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 w:after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292891043" w:edGrp="everyone" w:colFirst="0" w:colLast="0"/>
            <w:permEnd w:id="1379074363"/>
          </w:p>
        </w:tc>
        <w:tc>
          <w:tcPr>
            <w:tcW w:w="7938" w:type="dxa"/>
            <w:vAlign w:val="center"/>
          </w:tcPr>
          <w:p w14:paraId="2C3BB8CA" w14:textId="77777777" w:rsidR="000A7A08" w:rsidRPr="00FC55FF" w:rsidRDefault="000A7A08" w:rsidP="00D67BE4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 xml:space="preserve">管理材　</w:t>
            </w:r>
            <w:r w:rsidRPr="00FC55FF">
              <w:rPr>
                <w:rFonts w:hAnsiTheme="minorEastAsia" w:cs="Arial"/>
                <w:caps/>
                <w:sz w:val="18"/>
                <w:szCs w:val="18"/>
                <w:lang w:eastAsia="ja-JP"/>
              </w:rPr>
              <w:t>（入荷した時点では通常の非認証材だが、</w:t>
            </w:r>
            <w:r w:rsidRPr="00FC55FF">
              <w:rPr>
                <w:rFonts w:hAnsiTheme="minorEastAsia" w:cs="Arial"/>
                <w:sz w:val="18"/>
                <w:szCs w:val="18"/>
                <w:lang w:eastAsia="ja-JP"/>
              </w:rPr>
              <w:t>サプライチェーン全体の特定、原産地までのトレーサビリティーの実証を行う。</w:t>
            </w:r>
            <w:r w:rsidRPr="00FC55FF">
              <w:rPr>
                <w:rFonts w:hAnsiTheme="minorEastAsia" w:cs="Arial"/>
                <w:caps/>
                <w:sz w:val="18"/>
                <w:szCs w:val="18"/>
                <w:lang w:eastAsia="ja-JP"/>
              </w:rPr>
              <w:t>）</w:t>
            </w:r>
          </w:p>
        </w:tc>
      </w:tr>
      <w:tr w:rsidR="000A7A08" w:rsidRPr="00FC55FF" w14:paraId="70B92D8E" w14:textId="77777777" w:rsidTr="000A7A08">
        <w:trPr>
          <w:trHeight w:val="235"/>
        </w:trPr>
        <w:tc>
          <w:tcPr>
            <w:tcW w:w="1276" w:type="dxa"/>
            <w:vAlign w:val="center"/>
          </w:tcPr>
          <w:p w14:paraId="78A2480F" w14:textId="77777777" w:rsidR="000A7A08" w:rsidRPr="009F6E9D" w:rsidRDefault="000A7A08" w:rsidP="00D67BE4">
            <w:pPr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60" w:after="60"/>
              <w:jc w:val="center"/>
              <w:rPr>
                <w:rFonts w:cs="Arial"/>
                <w:caps/>
                <w:sz w:val="18"/>
                <w:szCs w:val="18"/>
                <w:lang w:eastAsia="ja-JP"/>
              </w:rPr>
            </w:pPr>
            <w:permStart w:id="1043363722" w:edGrp="everyone" w:colFirst="0" w:colLast="0"/>
            <w:permEnd w:id="292891043"/>
          </w:p>
        </w:tc>
        <w:tc>
          <w:tcPr>
            <w:tcW w:w="7938" w:type="dxa"/>
            <w:vAlign w:val="center"/>
          </w:tcPr>
          <w:p w14:paraId="04B361BC" w14:textId="77777777" w:rsidR="000A7A08" w:rsidRPr="00FC55FF" w:rsidRDefault="000A7A08" w:rsidP="00D67BE4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再生材（古紙、解体材など）</w:t>
            </w:r>
          </w:p>
        </w:tc>
      </w:tr>
      <w:permEnd w:id="1043363722"/>
    </w:tbl>
    <w:p w14:paraId="0B158CA3" w14:textId="77777777" w:rsidR="00396D98" w:rsidRDefault="00396D98" w:rsidP="00987FF1">
      <w:pPr>
        <w:rPr>
          <w:rFonts w:cs="Arial"/>
          <w:sz w:val="20"/>
          <w:szCs w:val="20"/>
          <w:lang w:eastAsia="ja-JP"/>
        </w:rPr>
      </w:pPr>
    </w:p>
    <w:tbl>
      <w:tblPr>
        <w:tblW w:w="9214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3"/>
        <w:gridCol w:w="7231"/>
      </w:tblGrid>
      <w:tr w:rsidR="008C2B34" w:rsidRPr="00FC55FF" w14:paraId="5711BCC8" w14:textId="77777777" w:rsidTr="000A7A08">
        <w:trPr>
          <w:trHeight w:val="409"/>
        </w:trPr>
        <w:tc>
          <w:tcPr>
            <w:tcW w:w="9214" w:type="dxa"/>
            <w:gridSpan w:val="2"/>
            <w:shd w:val="clear" w:color="auto" w:fill="E6E6E6"/>
            <w:vAlign w:val="center"/>
          </w:tcPr>
          <w:p w14:paraId="54C0F9FE" w14:textId="77777777" w:rsidR="008C2B34" w:rsidRDefault="00D67BE4" w:rsidP="00EE0FA8">
            <w:pPr>
              <w:pStyle w:val="TableHeader"/>
              <w:rPr>
                <w:rFonts w:ascii="Arial" w:hAnsiTheme="minorEastAsia" w:cs="Arial"/>
                <w:caps/>
                <w:lang w:eastAsia="ja-JP"/>
              </w:rPr>
            </w:pPr>
            <w:r>
              <w:rPr>
                <w:rFonts w:ascii="Arial" w:hAnsiTheme="minorEastAsia" w:cs="Arial" w:hint="eastAsia"/>
                <w:caps/>
                <w:lang w:eastAsia="ja-JP"/>
              </w:rPr>
              <w:t>＜</w:t>
            </w:r>
            <w:r w:rsidR="008C2B34" w:rsidRPr="00FC55FF">
              <w:rPr>
                <w:rFonts w:ascii="Arial" w:hAnsiTheme="minorEastAsia" w:cs="Arial"/>
                <w:caps/>
                <w:lang w:eastAsia="ja-JP"/>
              </w:rPr>
              <w:t>工程フロー図</w:t>
            </w:r>
            <w:r>
              <w:rPr>
                <w:rFonts w:ascii="Arial" w:hAnsiTheme="minorEastAsia" w:cs="Arial" w:hint="eastAsia"/>
                <w:caps/>
                <w:lang w:eastAsia="ja-JP"/>
              </w:rPr>
              <w:t>＞</w:t>
            </w:r>
          </w:p>
          <w:p w14:paraId="0A4368A2" w14:textId="77777777" w:rsidR="00D67BE4" w:rsidRPr="00FC55FF" w:rsidRDefault="00D67BE4" w:rsidP="00EE0FA8">
            <w:pPr>
              <w:pStyle w:val="TableHeader"/>
              <w:rPr>
                <w:rFonts w:ascii="Arial" w:hAnsi="Arial" w:cs="Arial"/>
                <w:b w:val="0"/>
                <w:caps/>
                <w:lang w:eastAsia="ja-JP"/>
              </w:rPr>
            </w:pPr>
            <w:r>
              <w:rPr>
                <w:rFonts w:ascii="Arial" w:hAnsiTheme="minorEastAsia" w:cs="Arial" w:hint="eastAsia"/>
                <w:caps/>
                <w:lang w:eastAsia="ja-JP"/>
              </w:rPr>
              <w:t>簡単で結構ですのでフローをご記入ください。</w:t>
            </w:r>
            <w:r w:rsidR="00550FF4">
              <w:rPr>
                <w:rFonts w:ascii="Arial" w:hAnsiTheme="minorEastAsia" w:cs="Arial" w:hint="eastAsia"/>
                <w:caps/>
                <w:lang w:eastAsia="ja-JP"/>
              </w:rPr>
              <w:t>（別紙でのご提示でも結構です。）</w:t>
            </w:r>
          </w:p>
        </w:tc>
      </w:tr>
      <w:tr w:rsidR="008C2B34" w:rsidRPr="00FC55FF" w14:paraId="1084783D" w14:textId="77777777" w:rsidTr="004D218F">
        <w:trPr>
          <w:trHeight w:val="409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14:paraId="5E842BC2" w14:textId="77777777" w:rsidR="008C2B34" w:rsidRPr="00FC55FF" w:rsidRDefault="008C2B34" w:rsidP="00EE0FA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商流（売買の流れ）</w:t>
            </w:r>
          </w:p>
        </w:tc>
        <w:tc>
          <w:tcPr>
            <w:tcW w:w="7231" w:type="dxa"/>
            <w:shd w:val="clear" w:color="auto" w:fill="D9D9D9" w:themeFill="background1" w:themeFillShade="D9"/>
            <w:vAlign w:val="center"/>
          </w:tcPr>
          <w:p w14:paraId="0F8F88EC" w14:textId="77777777" w:rsidR="008C2B34" w:rsidRPr="00FC55FF" w:rsidRDefault="008C2B34" w:rsidP="008C2B34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製品フロー（物理的な流れ）</w:t>
            </w:r>
          </w:p>
        </w:tc>
      </w:tr>
      <w:tr w:rsidR="008C2B34" w:rsidRPr="00FC55FF" w14:paraId="0F0155B1" w14:textId="77777777" w:rsidTr="00FF6BD8">
        <w:trPr>
          <w:trHeight w:val="409"/>
        </w:trPr>
        <w:tc>
          <w:tcPr>
            <w:tcW w:w="1983" w:type="dxa"/>
            <w:vAlign w:val="center"/>
          </w:tcPr>
          <w:p w14:paraId="45057FF8" w14:textId="77777777" w:rsidR="008C2B34" w:rsidRPr="00FC55FF" w:rsidRDefault="008C2B34" w:rsidP="00EE0FA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permStart w:id="185663570" w:edGrp="everyone" w:colFirst="0" w:colLast="0"/>
            <w:permStart w:id="1944407581" w:edGrp="everyone" w:colFirst="1" w:colLast="1"/>
          </w:p>
          <w:p w14:paraId="7F0B35B1" w14:textId="77777777" w:rsidR="008C2B34" w:rsidRDefault="008C2B34" w:rsidP="00EE0FA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6C17B704" w14:textId="77777777" w:rsidR="00720125" w:rsidRDefault="00720125" w:rsidP="00EE0FA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64D50E0F" w14:textId="77777777" w:rsidR="00720125" w:rsidRPr="00FC55FF" w:rsidRDefault="00720125" w:rsidP="00EE0FA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5C894E28" w14:textId="77777777" w:rsidR="00486088" w:rsidRDefault="00486088" w:rsidP="00EE0FA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1A884646" w14:textId="77777777" w:rsidR="002D41B8" w:rsidRDefault="002D41B8" w:rsidP="00EE0FA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78FCBAED" w14:textId="77777777" w:rsidR="002D41B8" w:rsidRDefault="002D41B8" w:rsidP="00EE0FA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129C0B97" w14:textId="77777777" w:rsidR="00270632" w:rsidRPr="00FC55FF" w:rsidRDefault="00270632" w:rsidP="00EE0FA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39F6C1F7" w14:textId="77777777" w:rsidR="00270632" w:rsidRPr="00FC55FF" w:rsidRDefault="00270632" w:rsidP="00EE0FA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130330CC" w14:textId="77777777" w:rsidR="00270632" w:rsidRPr="00FC55FF" w:rsidRDefault="00270632" w:rsidP="00EE0FA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7C73C6AA" w14:textId="77777777" w:rsidR="008C2B34" w:rsidRPr="00FC55FF" w:rsidRDefault="008C2B34" w:rsidP="00EE0FA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</w:tc>
        <w:tc>
          <w:tcPr>
            <w:tcW w:w="7231" w:type="dxa"/>
          </w:tcPr>
          <w:p w14:paraId="00996FAF" w14:textId="77777777" w:rsidR="008C2B34" w:rsidRPr="00FC55FF" w:rsidRDefault="008C2B34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both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195E2CDF" w14:textId="77777777" w:rsidR="000A7A08" w:rsidRDefault="000A7A08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both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4CEC2581" w14:textId="77777777" w:rsidR="00FF6BD8" w:rsidRDefault="00FF6BD8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both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1A679793" w14:textId="77777777" w:rsidR="00FF6BD8" w:rsidRDefault="00FF6BD8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both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132EAC23" w14:textId="77777777" w:rsidR="00FF6BD8" w:rsidRDefault="00FF6BD8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both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008E6401" w14:textId="77777777" w:rsidR="00FF6BD8" w:rsidRDefault="00FF6BD8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both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719F310F" w14:textId="77777777" w:rsidR="00FF6BD8" w:rsidRDefault="00FF6BD8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both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55DD1D79" w14:textId="77777777" w:rsidR="00FF6BD8" w:rsidRDefault="00FF6BD8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both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1EC09D3A" w14:textId="77777777" w:rsidR="00FF6BD8" w:rsidRDefault="00FF6BD8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both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5E5C6D9F" w14:textId="77777777" w:rsidR="00FF6BD8" w:rsidRDefault="00FF6BD8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both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  <w:p w14:paraId="1AE64568" w14:textId="77777777" w:rsidR="000A7A08" w:rsidRPr="00FC55FF" w:rsidRDefault="000A7A08" w:rsidP="00FF6BD8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jc w:val="both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</w:p>
        </w:tc>
      </w:tr>
      <w:permEnd w:id="185663570"/>
      <w:permEnd w:id="1944407581"/>
    </w:tbl>
    <w:p w14:paraId="41410F8A" w14:textId="77777777" w:rsidR="008C2B34" w:rsidRDefault="008C2B34" w:rsidP="00987FF1">
      <w:pPr>
        <w:rPr>
          <w:rFonts w:cs="Arial"/>
          <w:sz w:val="20"/>
          <w:szCs w:val="20"/>
          <w:lang w:eastAsia="ja-JP"/>
        </w:rPr>
      </w:pPr>
    </w:p>
    <w:p w14:paraId="77FDE95C" w14:textId="77777777" w:rsidR="00720125" w:rsidRDefault="008B09FE" w:rsidP="00720125">
      <w:pPr>
        <w:pStyle w:val="TableHeader"/>
        <w:ind w:leftChars="100" w:left="220" w:firstLineChars="400" w:firstLine="723"/>
        <w:rPr>
          <w:rFonts w:hint="eastAsia"/>
          <w:lang w:eastAsia="ja-JP"/>
        </w:rPr>
      </w:pPr>
      <w:r>
        <w:rPr>
          <w:rFonts w:ascii="Arial" w:hAnsiTheme="minorEastAsia" w:cs="Arial" w:hint="eastAsia"/>
          <w:caps/>
          <w:lang w:eastAsia="ja-JP"/>
        </w:rPr>
        <w:t>※※</w:t>
      </w:r>
      <w:r w:rsidR="00720125">
        <w:rPr>
          <w:rFonts w:ascii="Arial" w:hAnsiTheme="minorEastAsia" w:cs="Arial" w:hint="eastAsia"/>
          <w:caps/>
          <w:lang w:eastAsia="ja-JP"/>
        </w:rPr>
        <w:t>下記☆マークの設問</w:t>
      </w:r>
      <w:r w:rsidR="00720125">
        <w:rPr>
          <w:rFonts w:ascii="Arial" w:hAnsiTheme="minorEastAsia" w:cs="Arial" w:hint="eastAsia"/>
          <w:caps/>
          <w:lang w:eastAsia="ja-JP"/>
        </w:rPr>
        <w:t>2</w:t>
      </w:r>
      <w:r w:rsidR="00720125">
        <w:rPr>
          <w:rFonts w:ascii="Arial" w:hAnsiTheme="minorEastAsia" w:cs="Arial" w:hint="eastAsia"/>
          <w:caps/>
          <w:lang w:eastAsia="ja-JP"/>
        </w:rPr>
        <w:t>点は、</w:t>
      </w:r>
      <w:r w:rsidR="00720125">
        <w:rPr>
          <w:rFonts w:hint="eastAsia"/>
          <w:lang w:eastAsia="ja-JP"/>
        </w:rPr>
        <w:t>不明又は未定の場合、記入の必要はございません。</w:t>
      </w:r>
    </w:p>
    <w:p w14:paraId="62EE7285" w14:textId="77777777" w:rsidR="00720125" w:rsidRDefault="00720125" w:rsidP="008B09FE">
      <w:pPr>
        <w:pStyle w:val="TableHeader"/>
        <w:ind w:leftChars="100" w:left="220" w:firstLineChars="2400" w:firstLine="4337"/>
        <w:rPr>
          <w:rFonts w:ascii="Arial" w:hAnsiTheme="minorEastAsia" w:cs="Arial"/>
          <w:caps/>
          <w:lang w:eastAsia="ja-JP"/>
        </w:rPr>
      </w:pPr>
      <w:r>
        <w:rPr>
          <w:rFonts w:hint="eastAsia"/>
          <w:lang w:eastAsia="ja-JP"/>
        </w:rPr>
        <w:t>ご契約時までに</w:t>
      </w:r>
      <w:r>
        <w:rPr>
          <w:rFonts w:hint="eastAsia"/>
          <w:lang w:eastAsia="ja-JP"/>
        </w:rPr>
        <w:t>SGS</w:t>
      </w:r>
      <w:r>
        <w:rPr>
          <w:rFonts w:hint="eastAsia"/>
          <w:lang w:eastAsia="ja-JP"/>
        </w:rPr>
        <w:t>よりご説明、確認させて頂きます</w:t>
      </w:r>
      <w:r>
        <w:rPr>
          <w:rFonts w:ascii="Arial" w:hAnsiTheme="minorEastAsia" w:cs="Arial" w:hint="eastAsia"/>
          <w:caps/>
          <w:lang w:eastAsia="ja-JP"/>
        </w:rPr>
        <w:t>※※</w:t>
      </w:r>
    </w:p>
    <w:tbl>
      <w:tblPr>
        <w:tblW w:w="9214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Look w:val="01E0" w:firstRow="1" w:lastRow="1" w:firstColumn="1" w:lastColumn="1" w:noHBand="0" w:noVBand="0"/>
      </w:tblPr>
      <w:tblGrid>
        <w:gridCol w:w="4536"/>
        <w:gridCol w:w="4678"/>
      </w:tblGrid>
      <w:tr w:rsidR="00720125" w:rsidRPr="00396D98" w14:paraId="1A65EAB0" w14:textId="77777777" w:rsidTr="007D5866">
        <w:trPr>
          <w:trHeight w:val="409"/>
        </w:trPr>
        <w:tc>
          <w:tcPr>
            <w:tcW w:w="9214" w:type="dxa"/>
            <w:gridSpan w:val="2"/>
            <w:shd w:val="clear" w:color="auto" w:fill="D9D9D9" w:themeFill="background1" w:themeFillShade="D9"/>
            <w:vAlign w:val="center"/>
          </w:tcPr>
          <w:p w14:paraId="70AC3B25" w14:textId="77777777" w:rsidR="00720125" w:rsidRPr="00396D98" w:rsidRDefault="00720125" w:rsidP="007D5866">
            <w:pPr>
              <w:pStyle w:val="TableHeader"/>
              <w:rPr>
                <w:rFonts w:ascii="Arial" w:hAnsiTheme="minorEastAsia" w:cs="Arial"/>
                <w:caps/>
                <w:szCs w:val="18"/>
                <w:lang w:eastAsia="ja-JP"/>
              </w:rPr>
            </w:pPr>
            <w:r>
              <w:rPr>
                <w:rFonts w:ascii="Arial" w:hAnsiTheme="minorEastAsia" w:cs="Arial" w:hint="eastAsia"/>
                <w:caps/>
                <w:szCs w:val="18"/>
                <w:lang w:eastAsia="ja-JP"/>
              </w:rPr>
              <w:t>☆</w:t>
            </w:r>
            <w:r w:rsidRPr="00396D98">
              <w:rPr>
                <w:rFonts w:ascii="Arial" w:hAnsiTheme="minorEastAsia" w:cs="Arial" w:hint="eastAsia"/>
                <w:caps/>
                <w:szCs w:val="18"/>
                <w:lang w:eastAsia="ja-JP"/>
              </w:rPr>
              <w:t>該当するシステムについて、</w:t>
            </w:r>
            <w:r w:rsidRPr="00396D98">
              <w:rPr>
                <w:rFonts w:ascii="Arial" w:hAnsi="Arial" w:cs="Arial" w:hint="eastAsia"/>
                <w:caps/>
                <w:szCs w:val="18"/>
                <w:lang w:eastAsia="ja-JP"/>
              </w:rPr>
              <w:t>○</w:t>
            </w:r>
            <w:r w:rsidRPr="00396D98">
              <w:rPr>
                <w:rFonts w:ascii="Arial" w:hAnsiTheme="minorEastAsia" w:cs="Arial"/>
                <w:caps/>
                <w:szCs w:val="18"/>
                <w:lang w:eastAsia="ja-JP"/>
              </w:rPr>
              <w:t>をご記入下さい。</w:t>
            </w:r>
          </w:p>
        </w:tc>
      </w:tr>
      <w:tr w:rsidR="00720125" w:rsidRPr="00396D98" w14:paraId="76092169" w14:textId="77777777" w:rsidTr="007D5866">
        <w:trPr>
          <w:trHeight w:val="409"/>
        </w:trPr>
        <w:tc>
          <w:tcPr>
            <w:tcW w:w="9214" w:type="dxa"/>
            <w:gridSpan w:val="2"/>
            <w:shd w:val="clear" w:color="auto" w:fill="auto"/>
            <w:vAlign w:val="center"/>
          </w:tcPr>
          <w:p w14:paraId="52E9194F" w14:textId="77777777" w:rsidR="00720125" w:rsidRPr="00396D98" w:rsidRDefault="00720125" w:rsidP="007D5866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＜</w:t>
            </w:r>
            <w:r w:rsidRPr="00396D98">
              <w:rPr>
                <w:rFonts w:cs="Arial" w:hint="eastAsia"/>
                <w:b/>
                <w:caps/>
                <w:sz w:val="18"/>
                <w:szCs w:val="18"/>
                <w:lang w:eastAsia="ja-JP"/>
              </w:rPr>
              <w:t>FSC</w:t>
            </w:r>
            <w:r w:rsidRPr="00396D98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をご希望のお客様＞</w:t>
            </w:r>
          </w:p>
          <w:p w14:paraId="537CCE74" w14:textId="77777777" w:rsidR="00720125" w:rsidRPr="00396D98" w:rsidRDefault="00720125" w:rsidP="007D5866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caps/>
                <w:sz w:val="18"/>
                <w:szCs w:val="18"/>
                <w:lang w:eastAsia="ja-JP"/>
              </w:rPr>
            </w:pPr>
            <w:r w:rsidRPr="00396D98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>トランスファーシステム（</w:t>
            </w:r>
            <w:permStart w:id="447967656" w:edGrp="everyone"/>
            <w:r w:rsidRPr="00396D98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 xml:space="preserve">　　　</w:t>
            </w:r>
            <w:permEnd w:id="447967656"/>
            <w:r w:rsidRPr="00396D98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 xml:space="preserve">）　</w:t>
            </w:r>
            <w:r w:rsidRPr="00396D98">
              <w:rPr>
                <w:rFonts w:cs="Arial" w:hint="eastAsia"/>
                <w:caps/>
                <w:sz w:val="18"/>
                <w:szCs w:val="18"/>
                <w:lang w:eastAsia="ja-JP"/>
              </w:rPr>
              <w:t>パーセンテージ</w:t>
            </w:r>
            <w:r w:rsidRPr="00396D98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>システム（</w:t>
            </w:r>
            <w:permStart w:id="567115241" w:edGrp="everyone"/>
            <w:r w:rsidRPr="00396D98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 xml:space="preserve">　　　</w:t>
            </w:r>
            <w:permEnd w:id="567115241"/>
            <w:r w:rsidRPr="00396D98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>）　クレジットシステム（</w:t>
            </w:r>
            <w:permStart w:id="1702067237" w:edGrp="everyone"/>
            <w:r w:rsidRPr="00396D98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 xml:space="preserve">　　　　</w:t>
            </w:r>
            <w:permEnd w:id="1702067237"/>
            <w:r w:rsidRPr="00396D98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>）</w:t>
            </w:r>
          </w:p>
        </w:tc>
      </w:tr>
      <w:tr w:rsidR="00720125" w:rsidRPr="00396D98" w14:paraId="02D9C52E" w14:textId="77777777" w:rsidTr="007D5866">
        <w:trPr>
          <w:trHeight w:val="409"/>
        </w:trPr>
        <w:tc>
          <w:tcPr>
            <w:tcW w:w="9214" w:type="dxa"/>
            <w:gridSpan w:val="2"/>
            <w:shd w:val="clear" w:color="auto" w:fill="auto"/>
            <w:vAlign w:val="center"/>
          </w:tcPr>
          <w:p w14:paraId="5753C137" w14:textId="77777777" w:rsidR="00720125" w:rsidRPr="00396D98" w:rsidRDefault="00720125" w:rsidP="007D5866">
            <w:pPr>
              <w:pStyle w:val="TableHeader"/>
              <w:rPr>
                <w:rFonts w:ascii="Arial" w:hAnsi="Arial" w:cs="Arial"/>
                <w:caps/>
                <w:szCs w:val="18"/>
                <w:lang w:eastAsia="ja-JP"/>
              </w:rPr>
            </w:pPr>
            <w:r w:rsidRPr="00396D98">
              <w:rPr>
                <w:rFonts w:ascii="Arial" w:hAnsiTheme="minorEastAsia" w:cs="Arial"/>
                <w:caps/>
                <w:szCs w:val="18"/>
                <w:lang w:eastAsia="ja-JP"/>
              </w:rPr>
              <w:t>＜</w:t>
            </w:r>
            <w:r w:rsidRPr="00396D98">
              <w:rPr>
                <w:rFonts w:ascii="Arial" w:hAnsi="Arial" w:cs="Arial"/>
                <w:caps/>
                <w:szCs w:val="18"/>
                <w:lang w:eastAsia="ja-JP"/>
              </w:rPr>
              <w:t>PEFC</w:t>
            </w:r>
            <w:r w:rsidR="00CB040E" w:rsidRPr="00CB040E">
              <w:rPr>
                <w:rFonts w:hAnsiTheme="minorEastAsia" w:cs="Arial" w:hint="eastAsia"/>
                <w:b w:val="0"/>
                <w:caps/>
                <w:szCs w:val="18"/>
                <w:lang w:eastAsia="ja-JP"/>
              </w:rPr>
              <w:t>/SGEC</w:t>
            </w:r>
            <w:r w:rsidRPr="00396D98">
              <w:rPr>
                <w:rFonts w:ascii="Arial" w:hAnsiTheme="minorEastAsia" w:cs="Arial"/>
                <w:caps/>
                <w:szCs w:val="18"/>
                <w:lang w:eastAsia="ja-JP"/>
              </w:rPr>
              <w:t>をご希望のお客様＞</w:t>
            </w:r>
          </w:p>
          <w:p w14:paraId="43282F6D" w14:textId="77777777" w:rsidR="00720125" w:rsidRPr="00396D98" w:rsidRDefault="00720125" w:rsidP="007D5866">
            <w:pPr>
              <w:pStyle w:val="TableHeader"/>
              <w:rPr>
                <w:rFonts w:hAnsiTheme="minorEastAsia" w:cs="Arial"/>
                <w:b w:val="0"/>
                <w:caps/>
                <w:szCs w:val="18"/>
                <w:lang w:eastAsia="ja-JP"/>
              </w:rPr>
            </w:pPr>
            <w:r w:rsidRPr="00396D98">
              <w:rPr>
                <w:rFonts w:hAnsiTheme="minorEastAsia" w:cs="Arial" w:hint="eastAsia"/>
                <w:b w:val="0"/>
                <w:caps/>
                <w:szCs w:val="18"/>
                <w:lang w:eastAsia="ja-JP"/>
              </w:rPr>
              <w:t>物理的分離方式（</w:t>
            </w:r>
            <w:permStart w:id="333525809" w:edGrp="everyone"/>
            <w:r>
              <w:rPr>
                <w:rFonts w:hAnsiTheme="minorEastAsia" w:cs="Arial" w:hint="eastAsia"/>
                <w:b w:val="0"/>
                <w:caps/>
                <w:szCs w:val="18"/>
                <w:lang w:eastAsia="ja-JP"/>
              </w:rPr>
              <w:t xml:space="preserve">　　　　　　　</w:t>
            </w:r>
            <w:permEnd w:id="333525809"/>
            <w:r w:rsidRPr="00396D98">
              <w:rPr>
                <w:rFonts w:hAnsiTheme="minorEastAsia" w:cs="Arial" w:hint="eastAsia"/>
                <w:b w:val="0"/>
                <w:caps/>
                <w:szCs w:val="18"/>
                <w:lang w:eastAsia="ja-JP"/>
              </w:rPr>
              <w:t>）</w:t>
            </w:r>
          </w:p>
          <w:p w14:paraId="77B03745" w14:textId="77777777" w:rsidR="00720125" w:rsidRPr="00396D98" w:rsidRDefault="00720125" w:rsidP="007D5866">
            <w:pPr>
              <w:pStyle w:val="TableHeader"/>
              <w:rPr>
                <w:rFonts w:ascii="Arial" w:hAnsiTheme="minorEastAsia" w:cs="Arial"/>
                <w:b w:val="0"/>
                <w:caps/>
                <w:szCs w:val="18"/>
                <w:lang w:eastAsia="ja-JP"/>
              </w:rPr>
            </w:pPr>
            <w:r w:rsidRPr="00396D98">
              <w:rPr>
                <w:rFonts w:cs="Arial" w:hint="eastAsia"/>
                <w:b w:val="0"/>
                <w:caps/>
                <w:szCs w:val="18"/>
                <w:lang w:eastAsia="ja-JP"/>
              </w:rPr>
              <w:t>パーセンテージ方式：平均パーセンテージ方式（</w:t>
            </w:r>
            <w:permStart w:id="1652773735" w:edGrp="everyone"/>
            <w:r w:rsidRPr="00396D98">
              <w:rPr>
                <w:rFonts w:cs="Arial" w:hint="eastAsia"/>
                <w:b w:val="0"/>
                <w:caps/>
                <w:szCs w:val="18"/>
                <w:lang w:eastAsia="ja-JP"/>
              </w:rPr>
              <w:t xml:space="preserve">　　　　　</w:t>
            </w:r>
            <w:permEnd w:id="1652773735"/>
            <w:r w:rsidRPr="00396D98">
              <w:rPr>
                <w:rFonts w:cs="Arial" w:hint="eastAsia"/>
                <w:b w:val="0"/>
                <w:caps/>
                <w:szCs w:val="18"/>
                <w:lang w:eastAsia="ja-JP"/>
              </w:rPr>
              <w:t>）</w:t>
            </w:r>
          </w:p>
          <w:p w14:paraId="3E4547A1" w14:textId="77777777" w:rsidR="00720125" w:rsidRPr="00396D98" w:rsidRDefault="00720125" w:rsidP="007D5866">
            <w:pPr>
              <w:pStyle w:val="TableHeader"/>
              <w:rPr>
                <w:rFonts w:ascii="Arial" w:hAnsiTheme="minorEastAsia" w:cs="Arial"/>
                <w:b w:val="0"/>
                <w:caps/>
                <w:szCs w:val="18"/>
                <w:lang w:eastAsia="ja-JP"/>
              </w:rPr>
            </w:pPr>
            <w:r w:rsidRPr="00396D98">
              <w:rPr>
                <w:rFonts w:cs="Arial" w:hint="eastAsia"/>
                <w:b w:val="0"/>
                <w:caps/>
                <w:szCs w:val="18"/>
                <w:lang w:eastAsia="ja-JP"/>
              </w:rPr>
              <w:t>パーセンテージ方式：ボリュームクレジット方式</w:t>
            </w:r>
            <w:r w:rsidR="00CB040E" w:rsidRPr="00396D98">
              <w:rPr>
                <w:rFonts w:cs="Arial" w:hint="eastAsia"/>
                <w:b w:val="0"/>
                <w:caps/>
                <w:szCs w:val="18"/>
                <w:lang w:eastAsia="ja-JP"/>
              </w:rPr>
              <w:t>（</w:t>
            </w:r>
            <w:permStart w:id="1678641331" w:edGrp="everyone"/>
            <w:r w:rsidR="00CB040E" w:rsidRPr="00396D98">
              <w:rPr>
                <w:rFonts w:cs="Arial" w:hint="eastAsia"/>
                <w:b w:val="0"/>
                <w:caps/>
                <w:szCs w:val="18"/>
                <w:lang w:eastAsia="ja-JP"/>
              </w:rPr>
              <w:t xml:space="preserve">　　　　　</w:t>
            </w:r>
            <w:permEnd w:id="1678641331"/>
            <w:r w:rsidR="00CB040E" w:rsidRPr="00396D98">
              <w:rPr>
                <w:rFonts w:cs="Arial" w:hint="eastAsia"/>
                <w:b w:val="0"/>
                <w:caps/>
                <w:szCs w:val="18"/>
                <w:lang w:eastAsia="ja-JP"/>
              </w:rPr>
              <w:t>）</w:t>
            </w:r>
          </w:p>
        </w:tc>
      </w:tr>
      <w:tr w:rsidR="00720125" w:rsidRPr="00FC55FF" w14:paraId="143B2CD7" w14:textId="77777777" w:rsidTr="00720125">
        <w:tblPrEx>
          <w:shd w:val="clear" w:color="auto" w:fill="auto"/>
        </w:tblPrEx>
        <w:trPr>
          <w:trHeight w:val="409"/>
        </w:trPr>
        <w:tc>
          <w:tcPr>
            <w:tcW w:w="4536" w:type="dxa"/>
            <w:shd w:val="clear" w:color="auto" w:fill="D9D9D9" w:themeFill="background1" w:themeFillShade="D9"/>
            <w:vAlign w:val="center"/>
          </w:tcPr>
          <w:p w14:paraId="776E3971" w14:textId="77777777" w:rsidR="00720125" w:rsidRPr="00396D98" w:rsidRDefault="00720125" w:rsidP="007D5866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>
              <w:rPr>
                <w:rFonts w:hAnsiTheme="minorEastAsia" w:cs="Arial" w:hint="eastAsia"/>
                <w:b/>
                <w:caps/>
                <w:sz w:val="18"/>
                <w:szCs w:val="18"/>
                <w:lang w:eastAsia="ja-JP"/>
              </w:rPr>
              <w:t>☆</w:t>
            </w:r>
            <w:r w:rsidRPr="00396D98">
              <w:rPr>
                <w:rFonts w:hAnsiTheme="minorEastAsia" w:cs="Arial" w:hint="eastAsia"/>
                <w:b/>
                <w:caps/>
                <w:sz w:val="18"/>
                <w:szCs w:val="18"/>
                <w:lang w:eastAsia="ja-JP"/>
              </w:rPr>
              <w:t>トレードマークを使用するご予定はありますか</w:t>
            </w:r>
            <w:r w:rsidRPr="00396D98">
              <w:rPr>
                <w:rFonts w:hAnsiTheme="minorEastAsia" w:cs="Arial" w:hint="eastAsia"/>
                <w:b/>
                <w:caps/>
                <w:szCs w:val="18"/>
                <w:lang w:eastAsia="ja-JP"/>
              </w:rPr>
              <w:t xml:space="preserve">　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5A9EAC0C" w14:textId="77777777" w:rsidR="00720125" w:rsidRPr="00720125" w:rsidRDefault="00720125" w:rsidP="007D5866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ind w:firstLineChars="100" w:firstLine="180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 w:rsidRPr="00720125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>はい（</w:t>
            </w:r>
            <w:permStart w:id="1259486226" w:edGrp="everyone"/>
            <w:r w:rsidRPr="00720125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 xml:space="preserve">　　　　</w:t>
            </w:r>
            <w:permEnd w:id="1259486226"/>
            <w:r w:rsidRPr="00720125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>）　　いいえ（</w:t>
            </w:r>
            <w:permStart w:id="1067529230" w:edGrp="everyone"/>
            <w:r w:rsidRPr="00720125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 xml:space="preserve">　　　　　</w:t>
            </w:r>
            <w:permEnd w:id="1067529230"/>
            <w:r w:rsidRPr="00720125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>）</w:t>
            </w:r>
          </w:p>
        </w:tc>
      </w:tr>
    </w:tbl>
    <w:p w14:paraId="0E9DCA65" w14:textId="77777777" w:rsidR="00720125" w:rsidRPr="00720125" w:rsidRDefault="00720125" w:rsidP="00987FF1">
      <w:pPr>
        <w:rPr>
          <w:rFonts w:cs="Arial"/>
          <w:sz w:val="20"/>
          <w:szCs w:val="20"/>
          <w:lang w:eastAsia="ja-JP"/>
        </w:rPr>
      </w:pPr>
    </w:p>
    <w:p w14:paraId="566A3B63" w14:textId="77777777" w:rsidR="00987FF1" w:rsidRPr="00FC55FF" w:rsidRDefault="00014E0E" w:rsidP="00987FF1">
      <w:pPr>
        <w:pStyle w:val="HeaderMain"/>
        <w:rPr>
          <w:rFonts w:cs="Arial"/>
          <w:lang w:eastAsia="ja-JP"/>
        </w:rPr>
      </w:pPr>
      <w:r w:rsidRPr="00FC55FF">
        <w:rPr>
          <w:rFonts w:hAnsiTheme="minorEastAsia" w:cs="Arial"/>
          <w:lang w:eastAsia="ja-JP"/>
        </w:rPr>
        <w:lastRenderedPageBreak/>
        <w:t>認証取得の希望時期・その他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32"/>
        <w:gridCol w:w="2920"/>
        <w:gridCol w:w="2123"/>
        <w:gridCol w:w="1695"/>
      </w:tblGrid>
      <w:tr w:rsidR="007D5866" w:rsidRPr="00FC55FF" w14:paraId="4C1E19A0" w14:textId="77777777" w:rsidTr="0098210C">
        <w:trPr>
          <w:trHeight w:val="1404"/>
        </w:trPr>
        <w:tc>
          <w:tcPr>
            <w:tcW w:w="1984" w:type="dxa"/>
            <w:shd w:val="clear" w:color="auto" w:fill="E6E6E6"/>
          </w:tcPr>
          <w:p w14:paraId="447535BB" w14:textId="77777777" w:rsidR="007D5866" w:rsidRPr="00E00CCE" w:rsidRDefault="007D5866" w:rsidP="00235718">
            <w:pPr>
              <w:pStyle w:val="TableHeader"/>
              <w:rPr>
                <w:rFonts w:ascii="Arial" w:hAnsiTheme="minorEastAsia" w:cs="Arial"/>
                <w:lang w:eastAsia="ja-JP"/>
              </w:rPr>
            </w:pPr>
            <w:r w:rsidRPr="00FC55FF">
              <w:rPr>
                <w:rFonts w:ascii="Arial" w:hAnsiTheme="minorEastAsia" w:cs="Arial"/>
                <w:lang w:eastAsia="ja-JP"/>
              </w:rPr>
              <w:t>認証取得の希望時期</w:t>
            </w:r>
          </w:p>
        </w:tc>
        <w:tc>
          <w:tcPr>
            <w:tcW w:w="6804" w:type="dxa"/>
            <w:gridSpan w:val="3"/>
          </w:tcPr>
          <w:p w14:paraId="5F9B2EEF" w14:textId="77777777" w:rsidR="007D5866" w:rsidRPr="00BC294E" w:rsidRDefault="007D5866" w:rsidP="007D586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  <w:r>
              <w:rPr>
                <w:rFonts w:cs="Arial" w:hint="eastAsia"/>
                <w:sz w:val="20"/>
                <w:szCs w:val="20"/>
                <w:lang w:eastAsia="ja-JP"/>
              </w:rPr>
              <w:t>（</w:t>
            </w:r>
            <w:permStart w:id="273495490" w:edGrp="everyone"/>
            <w:r>
              <w:rPr>
                <w:rFonts w:cs="Arial" w:hint="eastAsia"/>
                <w:sz w:val="20"/>
                <w:szCs w:val="20"/>
                <w:lang w:eastAsia="ja-JP"/>
              </w:rPr>
              <w:t xml:space="preserve">　　</w:t>
            </w:r>
            <w:permEnd w:id="273495490"/>
            <w:r>
              <w:rPr>
                <w:rFonts w:cs="Arial" w:hint="eastAsia"/>
                <w:sz w:val="20"/>
                <w:szCs w:val="20"/>
                <w:lang w:eastAsia="ja-JP"/>
              </w:rPr>
              <w:t>）</w:t>
            </w:r>
            <w:r w:rsidRPr="00BC294E">
              <w:rPr>
                <w:rFonts w:cs="Arial" w:hint="eastAsia"/>
                <w:sz w:val="20"/>
                <w:szCs w:val="20"/>
                <w:lang w:eastAsia="ja-JP"/>
              </w:rPr>
              <w:t>客先要求で認証製品の納期有り</w:t>
            </w:r>
            <w:permStart w:id="325917804" w:edGrp="everyone"/>
            <w:r w:rsidRPr="00BC294E">
              <w:rPr>
                <w:rFonts w:hAnsiTheme="minorEastAsia" w:cs="Arial"/>
                <w:sz w:val="20"/>
                <w:szCs w:val="20"/>
                <w:lang w:eastAsia="ja-JP"/>
              </w:rPr>
              <w:t xml:space="preserve">　</w:t>
            </w:r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　　</w:t>
            </w:r>
            <w:permEnd w:id="325917804"/>
            <w:r w:rsidRPr="00BC294E">
              <w:rPr>
                <w:rFonts w:hAnsiTheme="minorEastAsia" w:cs="Arial"/>
                <w:sz w:val="20"/>
                <w:szCs w:val="20"/>
                <w:lang w:eastAsia="ja-JP"/>
              </w:rPr>
              <w:t>年</w:t>
            </w:r>
            <w:permStart w:id="695433898" w:edGrp="everyone"/>
            <w:r w:rsidRPr="00BC294E">
              <w:rPr>
                <w:rFonts w:hAnsiTheme="minorEastAsia" w:cs="Arial"/>
                <w:sz w:val="20"/>
                <w:szCs w:val="20"/>
                <w:lang w:eastAsia="ja-JP"/>
              </w:rPr>
              <w:t xml:space="preserve">　</w:t>
            </w:r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</w:t>
            </w:r>
            <w:permEnd w:id="695433898"/>
            <w:r w:rsidRPr="00BC294E">
              <w:rPr>
                <w:rFonts w:hAnsiTheme="minorEastAsia" w:cs="Arial"/>
                <w:sz w:val="20"/>
                <w:szCs w:val="20"/>
                <w:lang w:eastAsia="ja-JP"/>
              </w:rPr>
              <w:t>月</w:t>
            </w:r>
            <w:permStart w:id="1418416291" w:edGrp="everyone"/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　</w:t>
            </w:r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 </w:t>
            </w:r>
            <w:permEnd w:id="1418416291"/>
            <w:r w:rsidRPr="00BC294E">
              <w:rPr>
                <w:rFonts w:hAnsiTheme="minorEastAsia" w:cs="Arial"/>
                <w:sz w:val="20"/>
                <w:szCs w:val="20"/>
                <w:lang w:eastAsia="ja-JP"/>
              </w:rPr>
              <w:t>日頃</w:t>
            </w:r>
          </w:p>
          <w:p w14:paraId="5F646528" w14:textId="77777777" w:rsidR="007D5866" w:rsidRPr="00BC294E" w:rsidRDefault="007D5866" w:rsidP="007D5866">
            <w:pPr>
              <w:spacing w:before="60" w:after="60"/>
              <w:rPr>
                <w:rFonts w:hAnsiTheme="minorEastAsia" w:cs="Arial"/>
                <w:sz w:val="20"/>
                <w:szCs w:val="20"/>
                <w:lang w:eastAsia="ja-JP"/>
              </w:rPr>
            </w:pPr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>（</w:t>
            </w:r>
            <w:permStart w:id="177871569" w:edGrp="everyone"/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　</w:t>
            </w:r>
            <w:permEnd w:id="177871569"/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>）</w:t>
            </w:r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具体的な客先要求は無いが</w:t>
            </w:r>
            <w:permStart w:id="1653695229" w:edGrp="everyone"/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　　</w:t>
            </w:r>
            <w:permEnd w:id="1653695229"/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年</w:t>
            </w:r>
            <w:permStart w:id="1673735810" w:edGrp="everyone"/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　　　</w:t>
            </w:r>
            <w:permEnd w:id="1673735810"/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月</w:t>
            </w:r>
            <w:permStart w:id="1723954546" w:edGrp="everyone"/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　　　</w:t>
            </w:r>
            <w:permEnd w:id="1723954546"/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日まで</w:t>
            </w:r>
          </w:p>
          <w:p w14:paraId="2989A3AC" w14:textId="77777777" w:rsidR="007D5866" w:rsidRPr="00BC294E" w:rsidRDefault="007D5866" w:rsidP="007D5866">
            <w:pPr>
              <w:spacing w:before="60" w:after="60"/>
              <w:rPr>
                <w:rFonts w:hAnsiTheme="minorEastAsia" w:cs="Arial"/>
                <w:sz w:val="20"/>
                <w:szCs w:val="20"/>
                <w:lang w:eastAsia="ja-JP"/>
              </w:rPr>
            </w:pPr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>（</w:t>
            </w:r>
            <w:permStart w:id="57628474" w:edGrp="everyone"/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　</w:t>
            </w:r>
            <w:permEnd w:id="57628474"/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>）</w:t>
            </w:r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特に指定は無いが関心があったため情報収集中</w:t>
            </w:r>
          </w:p>
          <w:p w14:paraId="2058C5CB" w14:textId="77777777" w:rsidR="007D5866" w:rsidRPr="00BC294E" w:rsidRDefault="007D5866" w:rsidP="007D5866">
            <w:pPr>
              <w:spacing w:before="60" w:after="60"/>
              <w:rPr>
                <w:rFonts w:hAnsiTheme="minorEastAsia" w:cs="Arial"/>
                <w:sz w:val="20"/>
                <w:szCs w:val="20"/>
                <w:lang w:eastAsia="ja-JP"/>
              </w:rPr>
            </w:pPr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>（</w:t>
            </w:r>
            <w:permStart w:id="989552670" w:edGrp="everyone"/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　</w:t>
            </w:r>
            <w:permEnd w:id="989552670"/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>）</w:t>
            </w:r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その他　（</w:t>
            </w:r>
            <w:permStart w:id="2132964412" w:edGrp="everyone"/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　　　　　　　　　　　　　　　　　　　　　</w:t>
            </w:r>
            <w:permEnd w:id="2132964412"/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）</w:t>
            </w:r>
          </w:p>
          <w:p w14:paraId="08A8BB17" w14:textId="77777777" w:rsidR="007D5866" w:rsidRPr="00E00CCE" w:rsidRDefault="007D5866" w:rsidP="007D5866">
            <w:pPr>
              <w:spacing w:before="60" w:after="60"/>
              <w:rPr>
                <w:rFonts w:hAnsiTheme="minorEastAsia" w:cs="Arial"/>
                <w:sz w:val="20"/>
                <w:szCs w:val="20"/>
                <w:lang w:eastAsia="ja-JP"/>
              </w:rPr>
            </w:pPr>
          </w:p>
        </w:tc>
      </w:tr>
      <w:tr w:rsidR="007D5866" w:rsidRPr="00FC55FF" w14:paraId="2C40D8F5" w14:textId="77777777" w:rsidTr="000734A1">
        <w:tc>
          <w:tcPr>
            <w:tcW w:w="1984" w:type="dxa"/>
            <w:shd w:val="clear" w:color="auto" w:fill="E6E6E6"/>
          </w:tcPr>
          <w:p w14:paraId="39C9F8C6" w14:textId="77777777" w:rsidR="007D5866" w:rsidRPr="00FC55FF" w:rsidRDefault="007D5866" w:rsidP="00235718">
            <w:pPr>
              <w:pStyle w:val="TableHeader"/>
              <w:rPr>
                <w:rFonts w:ascii="Arial" w:hAnsiTheme="minorEastAsia" w:cs="Arial"/>
                <w:lang w:eastAsia="ja-JP"/>
              </w:rPr>
            </w:pPr>
            <w:r>
              <w:rPr>
                <w:rFonts w:ascii="Arial" w:hAnsiTheme="minorEastAsia" w:cs="Arial" w:hint="eastAsia"/>
                <w:lang w:eastAsia="ja-JP"/>
              </w:rPr>
              <w:t>SGS</w:t>
            </w:r>
            <w:r>
              <w:rPr>
                <w:rFonts w:ascii="Arial" w:hAnsiTheme="minorEastAsia" w:cs="Arial" w:hint="eastAsia"/>
                <w:lang w:eastAsia="ja-JP"/>
              </w:rPr>
              <w:t>をどうして知りましたか？</w:t>
            </w:r>
          </w:p>
        </w:tc>
        <w:tc>
          <w:tcPr>
            <w:tcW w:w="6804" w:type="dxa"/>
            <w:gridSpan w:val="3"/>
          </w:tcPr>
          <w:p w14:paraId="1459A21E" w14:textId="77777777" w:rsidR="007D5866" w:rsidRPr="00BC294E" w:rsidRDefault="007D5866" w:rsidP="007D586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  <w:r>
              <w:rPr>
                <w:rFonts w:cs="Arial" w:hint="eastAsia"/>
                <w:sz w:val="20"/>
                <w:szCs w:val="20"/>
                <w:lang w:eastAsia="ja-JP"/>
              </w:rPr>
              <w:t>（</w:t>
            </w:r>
            <w:permStart w:id="1213531531" w:edGrp="everyone"/>
            <w:r>
              <w:rPr>
                <w:rFonts w:cs="Arial" w:hint="eastAsia"/>
                <w:sz w:val="20"/>
                <w:szCs w:val="20"/>
                <w:lang w:eastAsia="ja-JP"/>
              </w:rPr>
              <w:t xml:space="preserve">　　</w:t>
            </w:r>
            <w:permEnd w:id="1213531531"/>
            <w:r>
              <w:rPr>
                <w:rFonts w:cs="Arial" w:hint="eastAsia"/>
                <w:sz w:val="20"/>
                <w:szCs w:val="20"/>
                <w:lang w:eastAsia="ja-JP"/>
              </w:rPr>
              <w:t>）</w:t>
            </w:r>
            <w:r w:rsidRPr="00BC294E">
              <w:rPr>
                <w:rFonts w:cs="Arial" w:hint="eastAsia"/>
                <w:sz w:val="20"/>
                <w:szCs w:val="20"/>
                <w:lang w:eastAsia="ja-JP"/>
              </w:rPr>
              <w:t>FSC</w:t>
            </w:r>
            <w:r w:rsidRPr="00BC294E">
              <w:rPr>
                <w:rFonts w:cs="Arial" w:hint="eastAsia"/>
                <w:sz w:val="20"/>
                <w:szCs w:val="20"/>
                <w:lang w:eastAsia="ja-JP"/>
              </w:rPr>
              <w:t>ジャパン</w:t>
            </w:r>
            <w:r w:rsidRPr="00BC294E">
              <w:rPr>
                <w:rFonts w:cs="Arial" w:hint="eastAsia"/>
                <w:sz w:val="20"/>
                <w:szCs w:val="20"/>
                <w:lang w:eastAsia="ja-JP"/>
              </w:rPr>
              <w:t>HP</w:t>
            </w:r>
            <w:r w:rsidRPr="00BC294E">
              <w:rPr>
                <w:rFonts w:cs="Arial" w:hint="eastAsia"/>
                <w:sz w:val="20"/>
                <w:szCs w:val="20"/>
                <w:lang w:eastAsia="ja-JP"/>
              </w:rPr>
              <w:t>より</w:t>
            </w:r>
          </w:p>
          <w:p w14:paraId="4DAD18BD" w14:textId="77777777" w:rsidR="007D5866" w:rsidRPr="00BC294E" w:rsidRDefault="007D5866" w:rsidP="007D5866">
            <w:pPr>
              <w:spacing w:before="60" w:after="60"/>
              <w:rPr>
                <w:rFonts w:hAnsiTheme="minorEastAsia" w:cs="Arial"/>
                <w:sz w:val="20"/>
                <w:szCs w:val="20"/>
                <w:lang w:eastAsia="ja-JP"/>
              </w:rPr>
            </w:pPr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>（</w:t>
            </w:r>
            <w:permStart w:id="1943676012" w:edGrp="everyone"/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　</w:t>
            </w:r>
            <w:permEnd w:id="1943676012"/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>）</w:t>
            </w:r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SGS</w:t>
            </w:r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ジャパン</w:t>
            </w:r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HP</w:t>
            </w:r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より</w:t>
            </w:r>
          </w:p>
          <w:p w14:paraId="049ADB36" w14:textId="77777777" w:rsidR="007D5866" w:rsidRPr="00BC294E" w:rsidRDefault="007D5866" w:rsidP="007D5866">
            <w:pPr>
              <w:spacing w:before="60" w:after="60"/>
              <w:rPr>
                <w:rFonts w:hAnsiTheme="minorEastAsia" w:cs="Arial"/>
                <w:sz w:val="20"/>
                <w:szCs w:val="20"/>
                <w:lang w:eastAsia="ja-JP"/>
              </w:rPr>
            </w:pPr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>（</w:t>
            </w:r>
            <w:permStart w:id="2072397701" w:edGrp="everyone"/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　</w:t>
            </w:r>
            <w:permEnd w:id="2072397701"/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>）</w:t>
            </w:r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取引先からのご紹介（差支えなければ社名：</w:t>
            </w:r>
            <w:permStart w:id="207753643" w:edGrp="everyone"/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　　　　　　</w:t>
            </w:r>
            <w:permEnd w:id="207753643"/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）</w:t>
            </w:r>
          </w:p>
          <w:p w14:paraId="43D86435" w14:textId="77777777" w:rsidR="007D5866" w:rsidRPr="00BC294E" w:rsidRDefault="007D5866" w:rsidP="007D5866">
            <w:pPr>
              <w:spacing w:before="60" w:after="60"/>
              <w:rPr>
                <w:rFonts w:hAnsiTheme="minorEastAsia" w:cs="Arial"/>
                <w:sz w:val="20"/>
                <w:szCs w:val="20"/>
                <w:lang w:eastAsia="ja-JP"/>
              </w:rPr>
            </w:pPr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>（</w:t>
            </w:r>
            <w:permStart w:id="239681236" w:edGrp="everyone"/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　</w:t>
            </w:r>
            <w:permEnd w:id="239681236"/>
            <w:r>
              <w:rPr>
                <w:rFonts w:hAnsiTheme="minorEastAsia" w:cs="Arial" w:hint="eastAsia"/>
                <w:sz w:val="20"/>
                <w:szCs w:val="20"/>
                <w:lang w:eastAsia="ja-JP"/>
              </w:rPr>
              <w:t>）</w:t>
            </w:r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その他　（</w:t>
            </w:r>
            <w:permStart w:id="1657028117" w:edGrp="everyone"/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 xml:space="preserve">　　　　　　　　　　　　　　　　　　　　　</w:t>
            </w:r>
            <w:permEnd w:id="1657028117"/>
            <w:r w:rsidRPr="00BC294E">
              <w:rPr>
                <w:rFonts w:hAnsiTheme="minorEastAsia" w:cs="Arial" w:hint="eastAsia"/>
                <w:sz w:val="20"/>
                <w:szCs w:val="20"/>
                <w:lang w:eastAsia="ja-JP"/>
              </w:rPr>
              <w:t>）</w:t>
            </w:r>
          </w:p>
          <w:p w14:paraId="5F892AEE" w14:textId="77777777" w:rsidR="007D5866" w:rsidRPr="000734A1" w:rsidRDefault="007D5866" w:rsidP="007D586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</w:tr>
      <w:tr w:rsidR="007D5866" w:rsidRPr="00FC55FF" w14:paraId="6B90A970" w14:textId="77777777" w:rsidTr="000734A1">
        <w:tc>
          <w:tcPr>
            <w:tcW w:w="4961" w:type="dxa"/>
            <w:gridSpan w:val="2"/>
            <w:shd w:val="clear" w:color="auto" w:fill="E6E6E6"/>
          </w:tcPr>
          <w:p w14:paraId="4ED00971" w14:textId="77777777" w:rsidR="007D5866" w:rsidRPr="00FC55FF" w:rsidRDefault="007D5866" w:rsidP="00373ECF">
            <w:pPr>
              <w:pStyle w:val="TableHeader"/>
              <w:jc w:val="both"/>
              <w:rPr>
                <w:rFonts w:ascii="Arial" w:hAnsi="Arial" w:cs="Arial"/>
                <w:lang w:eastAsia="ja-JP"/>
              </w:rPr>
            </w:pPr>
            <w:r>
              <w:rPr>
                <w:rFonts w:ascii="Arial" w:hAnsi="Arial" w:cs="Arial" w:hint="eastAsia"/>
                <w:lang w:eastAsia="ja-JP"/>
              </w:rPr>
              <w:t>これまで</w:t>
            </w:r>
            <w:r w:rsidRPr="00FC55FF">
              <w:rPr>
                <w:rFonts w:ascii="Arial" w:hAnsi="Arial" w:cs="Arial"/>
                <w:lang w:eastAsia="ja-JP"/>
              </w:rPr>
              <w:t>SGS</w:t>
            </w:r>
            <w:r w:rsidRPr="00FC55FF">
              <w:rPr>
                <w:rFonts w:ascii="Arial" w:hAnsiTheme="minorEastAsia" w:cs="Arial"/>
                <w:lang w:eastAsia="ja-JP"/>
              </w:rPr>
              <w:t>にお問い合わせ頂いたことはありますか？</w:t>
            </w:r>
          </w:p>
        </w:tc>
        <w:tc>
          <w:tcPr>
            <w:tcW w:w="2126" w:type="dxa"/>
            <w:vAlign w:val="center"/>
          </w:tcPr>
          <w:p w14:paraId="1E07171C" w14:textId="77777777" w:rsidR="007D5866" w:rsidRPr="00FC55FF" w:rsidRDefault="007D5866" w:rsidP="006322B2">
            <w:pPr>
              <w:pStyle w:val="Tablenormal"/>
              <w:rPr>
                <w:rFonts w:cs="Arial"/>
                <w:lang w:eastAsia="ja-JP"/>
              </w:rPr>
            </w:pPr>
            <w:r w:rsidRPr="00FC55FF">
              <w:rPr>
                <w:rFonts w:hAnsiTheme="minorEastAsia" w:cs="Arial"/>
                <w:lang w:eastAsia="ja-JP"/>
              </w:rPr>
              <w:t>はい（</w:t>
            </w:r>
            <w:permStart w:id="185221551" w:edGrp="everyone"/>
            <w:r w:rsidRPr="00FC55FF">
              <w:rPr>
                <w:rFonts w:hAnsiTheme="minorEastAsia" w:cs="Arial"/>
                <w:lang w:eastAsia="ja-JP"/>
              </w:rPr>
              <w:t xml:space="preserve">　</w:t>
            </w:r>
            <w:r>
              <w:rPr>
                <w:rFonts w:hAnsiTheme="minorEastAsia" w:cs="Arial" w:hint="eastAsia"/>
                <w:lang w:eastAsia="ja-JP"/>
              </w:rPr>
              <w:t xml:space="preserve">　</w:t>
            </w:r>
            <w:r w:rsidRPr="00FC55FF">
              <w:rPr>
                <w:rFonts w:hAnsiTheme="minorEastAsia" w:cs="Arial"/>
                <w:lang w:eastAsia="ja-JP"/>
              </w:rPr>
              <w:t xml:space="preserve">　　</w:t>
            </w:r>
            <w:permEnd w:id="185221551"/>
            <w:r w:rsidRPr="00FC55FF">
              <w:rPr>
                <w:rFonts w:hAnsiTheme="minorEastAsia" w:cs="Arial"/>
                <w:lang w:eastAsia="ja-JP"/>
              </w:rPr>
              <w:t>）</w:t>
            </w:r>
          </w:p>
        </w:tc>
        <w:tc>
          <w:tcPr>
            <w:tcW w:w="1701" w:type="dxa"/>
            <w:vAlign w:val="center"/>
          </w:tcPr>
          <w:p w14:paraId="110E4599" w14:textId="77777777" w:rsidR="007D5866" w:rsidRPr="00FC55FF" w:rsidRDefault="007D5866" w:rsidP="000734A1">
            <w:pPr>
              <w:pStyle w:val="Tablenormal"/>
              <w:rPr>
                <w:rFonts w:cs="Arial"/>
                <w:lang w:eastAsia="ja-JP"/>
              </w:rPr>
            </w:pPr>
            <w:r w:rsidRPr="00FC55FF">
              <w:rPr>
                <w:rFonts w:hAnsiTheme="minorEastAsia" w:cs="Arial"/>
                <w:lang w:eastAsia="ja-JP"/>
              </w:rPr>
              <w:t>いいえ（</w:t>
            </w:r>
            <w:permStart w:id="1873098541" w:edGrp="everyone"/>
            <w:r w:rsidRPr="00FC55FF">
              <w:rPr>
                <w:rFonts w:hAnsiTheme="minorEastAsia" w:cs="Arial"/>
                <w:lang w:eastAsia="ja-JP"/>
              </w:rPr>
              <w:t xml:space="preserve">　　</w:t>
            </w:r>
            <w:permEnd w:id="1873098541"/>
            <w:r w:rsidRPr="00FC55FF">
              <w:rPr>
                <w:rFonts w:hAnsiTheme="minorEastAsia" w:cs="Arial"/>
                <w:lang w:eastAsia="ja-JP"/>
              </w:rPr>
              <w:t>）</w:t>
            </w:r>
          </w:p>
        </w:tc>
      </w:tr>
      <w:tr w:rsidR="007D5866" w:rsidRPr="00FC55FF" w14:paraId="4E7F6066" w14:textId="77777777" w:rsidTr="000734A1">
        <w:trPr>
          <w:cantSplit/>
        </w:trPr>
        <w:tc>
          <w:tcPr>
            <w:tcW w:w="4961" w:type="dxa"/>
            <w:gridSpan w:val="2"/>
            <w:shd w:val="clear" w:color="auto" w:fill="E6E6E6"/>
          </w:tcPr>
          <w:p w14:paraId="27C129FF" w14:textId="77777777" w:rsidR="007D5866" w:rsidRPr="00FC55FF" w:rsidRDefault="007D5866" w:rsidP="00373ECF">
            <w:pPr>
              <w:pStyle w:val="TableHeader"/>
              <w:jc w:val="both"/>
              <w:rPr>
                <w:rFonts w:ascii="Arial" w:hAnsi="Arial" w:cs="Arial"/>
                <w:lang w:eastAsia="ja-JP"/>
              </w:rPr>
            </w:pPr>
            <w:permStart w:id="1223713132" w:edGrp="everyone" w:colFirst="1" w:colLast="1"/>
            <w:r w:rsidRPr="00FC55FF">
              <w:rPr>
                <w:rFonts w:ascii="Arial" w:hAnsiTheme="minorEastAsia" w:cs="Arial"/>
                <w:lang w:eastAsia="ja-JP"/>
              </w:rPr>
              <w:t>「はい」の場合は、</w:t>
            </w:r>
          </w:p>
          <w:p w14:paraId="3874DC4D" w14:textId="77777777" w:rsidR="007D5866" w:rsidRPr="00FC55FF" w:rsidRDefault="007D5866" w:rsidP="00373ECF">
            <w:pPr>
              <w:pStyle w:val="TableHeader"/>
              <w:jc w:val="both"/>
              <w:rPr>
                <w:rFonts w:ascii="Arial" w:hAnsi="Arial" w:cs="Arial"/>
                <w:lang w:eastAsia="ja-JP"/>
              </w:rPr>
            </w:pPr>
            <w:r w:rsidRPr="00FC55FF">
              <w:rPr>
                <w:rFonts w:ascii="Arial" w:hAnsiTheme="minorEastAsia" w:cs="Arial"/>
                <w:lang w:eastAsia="ja-JP"/>
              </w:rPr>
              <w:t>その内容と</w:t>
            </w:r>
            <w:r w:rsidRPr="00FC55FF">
              <w:rPr>
                <w:rFonts w:ascii="Arial" w:hAnsi="Arial" w:cs="Arial"/>
                <w:lang w:eastAsia="ja-JP"/>
              </w:rPr>
              <w:t>SGS</w:t>
            </w:r>
            <w:r w:rsidRPr="00FC55FF">
              <w:rPr>
                <w:rFonts w:ascii="Arial" w:hAnsiTheme="minorEastAsia" w:cs="Arial"/>
                <w:lang w:eastAsia="ja-JP"/>
              </w:rPr>
              <w:t>担当者名をご記入ください。</w:t>
            </w:r>
          </w:p>
        </w:tc>
        <w:tc>
          <w:tcPr>
            <w:tcW w:w="3827" w:type="dxa"/>
            <w:gridSpan w:val="2"/>
          </w:tcPr>
          <w:p w14:paraId="76344671" w14:textId="77777777" w:rsidR="007D5866" w:rsidRPr="00FC55FF" w:rsidRDefault="007D5866" w:rsidP="00DA4256">
            <w:pPr>
              <w:spacing w:before="60" w:after="60"/>
              <w:rPr>
                <w:rFonts w:cs="Arial"/>
                <w:sz w:val="20"/>
                <w:szCs w:val="20"/>
                <w:lang w:eastAsia="ja-JP"/>
              </w:rPr>
            </w:pPr>
          </w:p>
        </w:tc>
      </w:tr>
      <w:permEnd w:id="1223713132"/>
    </w:tbl>
    <w:p w14:paraId="306871C3" w14:textId="77777777" w:rsidR="00014E0E" w:rsidRPr="00FC55FF" w:rsidRDefault="00014E0E" w:rsidP="00987FF1">
      <w:pPr>
        <w:rPr>
          <w:rFonts w:cs="Arial"/>
          <w:lang w:eastAsia="ja-JP"/>
        </w:rPr>
      </w:pP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3"/>
        <w:gridCol w:w="5427"/>
      </w:tblGrid>
      <w:tr w:rsidR="00014E0E" w:rsidRPr="00FC55FF" w14:paraId="204A98C5" w14:textId="77777777" w:rsidTr="000E3FAA">
        <w:tc>
          <w:tcPr>
            <w:tcW w:w="8788" w:type="dxa"/>
            <w:gridSpan w:val="2"/>
            <w:shd w:val="clear" w:color="auto" w:fill="E6E6E6"/>
          </w:tcPr>
          <w:p w14:paraId="31E1035B" w14:textId="77777777" w:rsidR="00014E0E" w:rsidRPr="00FC55FF" w:rsidRDefault="00014E0E" w:rsidP="000E3FAA">
            <w:pPr>
              <w:pStyle w:val="Tablenormal"/>
              <w:rPr>
                <w:rFonts w:cs="Arial"/>
                <w:b/>
                <w:sz w:val="18"/>
                <w:szCs w:val="18"/>
                <w:lang w:eastAsia="ja-JP"/>
              </w:rPr>
            </w:pPr>
            <w:r w:rsidRPr="00FC55FF">
              <w:rPr>
                <w:rFonts w:hAnsiTheme="minorEastAsia" w:cs="Arial"/>
                <w:b/>
                <w:sz w:val="18"/>
                <w:szCs w:val="18"/>
                <w:lang w:eastAsia="ja-JP"/>
              </w:rPr>
              <w:t>これまで森林認証を取得していたことがある場合、以下にその内容をご記入ください。</w:t>
            </w:r>
          </w:p>
        </w:tc>
      </w:tr>
      <w:tr w:rsidR="00014E0E" w:rsidRPr="00FC55FF" w14:paraId="40202C46" w14:textId="77777777" w:rsidTr="00014E0E">
        <w:tc>
          <w:tcPr>
            <w:tcW w:w="3260" w:type="dxa"/>
            <w:shd w:val="clear" w:color="auto" w:fill="E6E6E6"/>
          </w:tcPr>
          <w:p w14:paraId="68D387D1" w14:textId="77777777" w:rsidR="00014E0E" w:rsidRPr="00FC55FF" w:rsidRDefault="00014E0E" w:rsidP="00014E0E">
            <w:pPr>
              <w:pStyle w:val="TableHeader"/>
              <w:numPr>
                <w:ilvl w:val="0"/>
                <w:numId w:val="23"/>
              </w:numPr>
              <w:jc w:val="both"/>
              <w:rPr>
                <w:rFonts w:ascii="Arial" w:hAnsi="Arial" w:cs="Arial"/>
                <w:lang w:eastAsia="ja-JP"/>
              </w:rPr>
            </w:pPr>
            <w:permStart w:id="577311118" w:edGrp="everyone" w:colFirst="1" w:colLast="1"/>
            <w:r w:rsidRPr="00FC55FF">
              <w:rPr>
                <w:rFonts w:ascii="Arial" w:hAnsiTheme="minorEastAsia" w:cs="Arial"/>
                <w:lang w:eastAsia="ja-JP"/>
              </w:rPr>
              <w:t>認証制度（</w:t>
            </w:r>
            <w:r w:rsidRPr="00FC55FF">
              <w:rPr>
                <w:rFonts w:ascii="Arial" w:hAnsi="Arial" w:cs="Arial"/>
                <w:lang w:eastAsia="ja-JP"/>
              </w:rPr>
              <w:t>FSC/PEFC/SGEC</w:t>
            </w:r>
            <w:r w:rsidRPr="00FC55FF">
              <w:rPr>
                <w:rFonts w:ascii="Arial" w:hAnsiTheme="minorEastAsia" w:cs="Arial"/>
                <w:lang w:eastAsia="ja-JP"/>
              </w:rPr>
              <w:t>）</w:t>
            </w:r>
          </w:p>
        </w:tc>
        <w:tc>
          <w:tcPr>
            <w:tcW w:w="5528" w:type="dxa"/>
            <w:vAlign w:val="center"/>
          </w:tcPr>
          <w:p w14:paraId="160E5D5B" w14:textId="77777777" w:rsidR="00014E0E" w:rsidRPr="00FC55FF" w:rsidRDefault="00014E0E" w:rsidP="00FF6BD8">
            <w:pPr>
              <w:pStyle w:val="Tablenormal"/>
              <w:rPr>
                <w:rFonts w:cs="Arial"/>
                <w:lang w:eastAsia="ja-JP"/>
              </w:rPr>
            </w:pPr>
          </w:p>
        </w:tc>
      </w:tr>
      <w:tr w:rsidR="00014E0E" w:rsidRPr="00FC55FF" w14:paraId="4A0923BF" w14:textId="77777777" w:rsidTr="00014E0E">
        <w:tc>
          <w:tcPr>
            <w:tcW w:w="3260" w:type="dxa"/>
            <w:shd w:val="clear" w:color="auto" w:fill="E6E6E6"/>
          </w:tcPr>
          <w:p w14:paraId="2D4F4675" w14:textId="77777777" w:rsidR="00014E0E" w:rsidRPr="00FC55FF" w:rsidRDefault="00014E0E" w:rsidP="00014E0E">
            <w:pPr>
              <w:pStyle w:val="TableHeader"/>
              <w:numPr>
                <w:ilvl w:val="0"/>
                <w:numId w:val="23"/>
              </w:numPr>
              <w:jc w:val="both"/>
              <w:rPr>
                <w:rFonts w:ascii="Arial" w:hAnsi="Arial" w:cs="Arial"/>
                <w:lang w:eastAsia="ja-JP"/>
              </w:rPr>
            </w:pPr>
            <w:permStart w:id="1447776226" w:edGrp="everyone" w:colFirst="1" w:colLast="1"/>
            <w:permEnd w:id="577311118"/>
            <w:r w:rsidRPr="00FC55FF">
              <w:rPr>
                <w:rFonts w:ascii="Arial" w:hAnsi="Arial" w:cs="Arial"/>
                <w:lang w:eastAsia="ja-JP"/>
              </w:rPr>
              <w:t xml:space="preserve"> </w:t>
            </w:r>
            <w:r w:rsidRPr="00FC55FF">
              <w:rPr>
                <w:rFonts w:ascii="Arial" w:hAnsiTheme="minorEastAsia" w:cs="Arial"/>
                <w:lang w:eastAsia="ja-JP"/>
              </w:rPr>
              <w:t>認証範囲</w:t>
            </w:r>
          </w:p>
        </w:tc>
        <w:tc>
          <w:tcPr>
            <w:tcW w:w="5528" w:type="dxa"/>
            <w:vAlign w:val="center"/>
          </w:tcPr>
          <w:p w14:paraId="554EC5DA" w14:textId="77777777" w:rsidR="00014E0E" w:rsidRPr="00FC55FF" w:rsidRDefault="00014E0E" w:rsidP="00FF6BD8">
            <w:pPr>
              <w:pStyle w:val="Tablenormal"/>
              <w:rPr>
                <w:rFonts w:cs="Arial"/>
                <w:lang w:eastAsia="ja-JP"/>
              </w:rPr>
            </w:pPr>
          </w:p>
        </w:tc>
      </w:tr>
      <w:tr w:rsidR="00FD3533" w:rsidRPr="00FC55FF" w14:paraId="528A06E2" w14:textId="77777777" w:rsidTr="00014E0E">
        <w:tc>
          <w:tcPr>
            <w:tcW w:w="3260" w:type="dxa"/>
            <w:shd w:val="clear" w:color="auto" w:fill="E6E6E6"/>
          </w:tcPr>
          <w:p w14:paraId="5BAD3146" w14:textId="77777777" w:rsidR="00FD3533" w:rsidRPr="00FC55FF" w:rsidRDefault="00FD3533" w:rsidP="00FD3533">
            <w:pPr>
              <w:pStyle w:val="TableHeader"/>
              <w:numPr>
                <w:ilvl w:val="0"/>
                <w:numId w:val="23"/>
              </w:numPr>
              <w:jc w:val="both"/>
              <w:rPr>
                <w:rFonts w:ascii="Arial" w:hAnsi="Arial" w:cs="Arial"/>
                <w:lang w:eastAsia="ja-JP"/>
              </w:rPr>
            </w:pPr>
            <w:permStart w:id="1276852656" w:edGrp="everyone" w:colFirst="1" w:colLast="1"/>
            <w:permEnd w:id="1447776226"/>
            <w:r w:rsidRPr="00FC55FF">
              <w:rPr>
                <w:rFonts w:ascii="Arial" w:hAnsiTheme="minorEastAsia" w:cs="Arial"/>
                <w:lang w:eastAsia="ja-JP"/>
              </w:rPr>
              <w:t>以前の認証</w:t>
            </w:r>
            <w:r w:rsidR="005C3EE5">
              <w:rPr>
                <w:rFonts w:ascii="Arial" w:hAnsiTheme="minorEastAsia" w:cs="Arial" w:hint="eastAsia"/>
                <w:lang w:eastAsia="ja-JP"/>
              </w:rPr>
              <w:t>機関</w:t>
            </w:r>
          </w:p>
        </w:tc>
        <w:tc>
          <w:tcPr>
            <w:tcW w:w="5528" w:type="dxa"/>
            <w:vAlign w:val="center"/>
          </w:tcPr>
          <w:p w14:paraId="1E4830EF" w14:textId="77777777" w:rsidR="00FD3533" w:rsidRPr="00FC55FF" w:rsidRDefault="00FD3533" w:rsidP="00FF6BD8">
            <w:pPr>
              <w:pStyle w:val="Tablenormal"/>
              <w:rPr>
                <w:rFonts w:cs="Arial"/>
                <w:lang w:eastAsia="ja-JP"/>
              </w:rPr>
            </w:pPr>
          </w:p>
        </w:tc>
      </w:tr>
      <w:tr w:rsidR="00FD3533" w:rsidRPr="00FC55FF" w14:paraId="631FDB63" w14:textId="77777777" w:rsidTr="00014E0E">
        <w:tc>
          <w:tcPr>
            <w:tcW w:w="3260" w:type="dxa"/>
            <w:shd w:val="clear" w:color="auto" w:fill="E6E6E6"/>
          </w:tcPr>
          <w:p w14:paraId="1436DF93" w14:textId="77777777" w:rsidR="00FD3533" w:rsidRPr="00FC55FF" w:rsidRDefault="00FD3533" w:rsidP="00FD3533">
            <w:pPr>
              <w:pStyle w:val="TableHeader"/>
              <w:numPr>
                <w:ilvl w:val="0"/>
                <w:numId w:val="23"/>
              </w:numPr>
              <w:jc w:val="both"/>
              <w:rPr>
                <w:rFonts w:ascii="Arial" w:hAnsi="Arial" w:cs="Arial"/>
                <w:lang w:eastAsia="ja-JP"/>
              </w:rPr>
            </w:pPr>
            <w:permStart w:id="648048918" w:edGrp="everyone" w:colFirst="1" w:colLast="1"/>
            <w:permEnd w:id="1276852656"/>
            <w:r w:rsidRPr="00FC55FF">
              <w:rPr>
                <w:rFonts w:ascii="Arial" w:hAnsiTheme="minorEastAsia" w:cs="Arial"/>
                <w:lang w:eastAsia="ja-JP"/>
              </w:rPr>
              <w:t>取下げの時期</w:t>
            </w:r>
          </w:p>
        </w:tc>
        <w:tc>
          <w:tcPr>
            <w:tcW w:w="5528" w:type="dxa"/>
            <w:vAlign w:val="center"/>
          </w:tcPr>
          <w:p w14:paraId="182BCB38" w14:textId="77777777" w:rsidR="00FD3533" w:rsidRPr="00FC55FF" w:rsidRDefault="00FD3533" w:rsidP="00FF6BD8">
            <w:pPr>
              <w:pStyle w:val="Tablenormal"/>
              <w:rPr>
                <w:rFonts w:cs="Arial"/>
                <w:lang w:eastAsia="ja-JP"/>
              </w:rPr>
            </w:pPr>
          </w:p>
        </w:tc>
      </w:tr>
    </w:tbl>
    <w:permEnd w:id="648048918"/>
    <w:p w14:paraId="52E27D16" w14:textId="77777777" w:rsidR="00393391" w:rsidRPr="00FC55FF" w:rsidRDefault="00043A8F" w:rsidP="00987FF1">
      <w:pPr>
        <w:pStyle w:val="HeaderMain"/>
        <w:spacing w:before="240"/>
        <w:rPr>
          <w:rFonts w:cs="Arial"/>
          <w:lang w:eastAsia="ja-JP"/>
        </w:rPr>
      </w:pPr>
      <w:r w:rsidRPr="00FC55FF">
        <w:rPr>
          <w:rFonts w:hAnsiTheme="minorEastAsia" w:cs="Arial"/>
          <w:lang w:eastAsia="ja-JP"/>
        </w:rPr>
        <w:t>各</w:t>
      </w:r>
      <w:r w:rsidR="00222BC5" w:rsidRPr="00FC55FF">
        <w:rPr>
          <w:rFonts w:hAnsiTheme="minorEastAsia" w:cs="Arial"/>
          <w:lang w:eastAsia="ja-JP"/>
        </w:rPr>
        <w:t>拠点の情報</w:t>
      </w:r>
      <w:r w:rsidR="00393391" w:rsidRPr="00FC55FF">
        <w:rPr>
          <w:rFonts w:hAnsiTheme="minorEastAsia" w:cs="Arial"/>
          <w:lang w:eastAsia="ja-JP"/>
        </w:rPr>
        <w:t xml:space="preserve">　</w:t>
      </w:r>
    </w:p>
    <w:tbl>
      <w:tblPr>
        <w:tblW w:w="8896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78"/>
        <w:gridCol w:w="2018"/>
      </w:tblGrid>
      <w:tr w:rsidR="00152A05" w:rsidRPr="00FC55FF" w14:paraId="18B1FEB7" w14:textId="77777777" w:rsidTr="00152A05">
        <w:trPr>
          <w:trHeight w:val="840"/>
        </w:trPr>
        <w:tc>
          <w:tcPr>
            <w:tcW w:w="6946" w:type="dxa"/>
            <w:shd w:val="clear" w:color="auto" w:fill="E6E6E6"/>
            <w:vAlign w:val="center"/>
          </w:tcPr>
          <w:p w14:paraId="55E59A12" w14:textId="77777777" w:rsidR="00152A05" w:rsidRPr="00FC55FF" w:rsidRDefault="00152A05" w:rsidP="007F723D">
            <w:pPr>
              <w:pStyle w:val="TableHeader"/>
              <w:rPr>
                <w:rFonts w:ascii="Arial" w:hAnsi="Arial" w:cs="Arial"/>
                <w:b w:val="0"/>
                <w:caps/>
                <w:lang w:eastAsia="ja-JP"/>
              </w:rPr>
            </w:pPr>
            <w:r w:rsidRPr="00FC55FF">
              <w:rPr>
                <w:rFonts w:ascii="Arial" w:hAnsiTheme="minorEastAsia" w:cs="Arial"/>
                <w:b w:val="0"/>
                <w:caps/>
                <w:lang w:eastAsia="ja-JP"/>
              </w:rPr>
              <w:t>認証取得にあたって、</w:t>
            </w:r>
            <w:r w:rsidR="007F723D">
              <w:rPr>
                <w:rFonts w:ascii="Arial" w:hAnsi="Arial" w:cs="Arial" w:hint="eastAsia"/>
                <w:lang w:eastAsia="ja-JP"/>
              </w:rPr>
              <w:t>登録を予定している</w:t>
            </w:r>
            <w:r w:rsidRPr="00FC55FF">
              <w:rPr>
                <w:rFonts w:ascii="Arial" w:hAnsiTheme="minorEastAsia" w:cs="Arial"/>
                <w:lang w:eastAsia="ja-JP"/>
              </w:rPr>
              <w:t>拠点</w:t>
            </w:r>
            <w:r w:rsidR="007F723D">
              <w:rPr>
                <w:rFonts w:ascii="Arial" w:hAnsiTheme="minorEastAsia" w:cs="Arial" w:hint="eastAsia"/>
                <w:lang w:eastAsia="ja-JP"/>
              </w:rPr>
              <w:t>をご記入ください。</w:t>
            </w:r>
          </w:p>
        </w:tc>
        <w:tc>
          <w:tcPr>
            <w:tcW w:w="1950" w:type="dxa"/>
            <w:vAlign w:val="center"/>
          </w:tcPr>
          <w:p w14:paraId="64547FA6" w14:textId="77777777" w:rsidR="00152A05" w:rsidRPr="00FC55FF" w:rsidRDefault="007F675D" w:rsidP="007F675D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spacing w:before="0" w:after="0"/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>
              <w:rPr>
                <w:rFonts w:hAnsiTheme="minorEastAsia" w:cs="Arial" w:hint="eastAsia"/>
                <w:b/>
                <w:caps/>
                <w:lang w:eastAsia="ja-JP"/>
              </w:rPr>
              <w:t>（</w:t>
            </w:r>
            <w:permStart w:id="1001786066" w:edGrp="everyone"/>
            <w:r w:rsidRPr="009F6E9D">
              <w:rPr>
                <w:rFonts w:hAnsiTheme="minorEastAsia" w:cs="Arial" w:hint="eastAsia"/>
                <w:caps/>
                <w:lang w:eastAsia="ja-JP"/>
              </w:rPr>
              <w:t xml:space="preserve">　　　　</w:t>
            </w:r>
            <w:permEnd w:id="1001786066"/>
            <w:r>
              <w:rPr>
                <w:rFonts w:hAnsiTheme="minorEastAsia" w:cs="Arial" w:hint="eastAsia"/>
                <w:b/>
                <w:caps/>
                <w:lang w:eastAsia="ja-JP"/>
              </w:rPr>
              <w:t>）</w:t>
            </w:r>
            <w:r w:rsidR="007F723D">
              <w:rPr>
                <w:rFonts w:hAnsiTheme="minorEastAsia" w:cs="Arial" w:hint="eastAsia"/>
                <w:b/>
                <w:caps/>
                <w:lang w:eastAsia="ja-JP"/>
              </w:rPr>
              <w:t>ヶ所</w:t>
            </w:r>
          </w:p>
        </w:tc>
      </w:tr>
      <w:tr w:rsidR="00152A05" w:rsidRPr="00FC55FF" w14:paraId="3C93CEF1" w14:textId="77777777" w:rsidTr="001770D1">
        <w:trPr>
          <w:trHeight w:val="386"/>
        </w:trPr>
        <w:tc>
          <w:tcPr>
            <w:tcW w:w="8896" w:type="dxa"/>
            <w:gridSpan w:val="2"/>
            <w:vAlign w:val="center"/>
          </w:tcPr>
          <w:p w14:paraId="7F856C2C" w14:textId="77777777" w:rsidR="00152A05" w:rsidRPr="00FC55FF" w:rsidRDefault="007F723D" w:rsidP="007F723D">
            <w:pPr>
              <w:pStyle w:val="TableHeader"/>
              <w:rPr>
                <w:rFonts w:ascii="Arial" w:hAnsi="Arial" w:cs="Arial"/>
                <w:b w:val="0"/>
                <w:caps/>
                <w:lang w:eastAsia="ja-JP"/>
              </w:rPr>
            </w:pPr>
            <w:r w:rsidRPr="00EA4D17">
              <w:rPr>
                <w:rFonts w:ascii="Arial" w:hAnsiTheme="minorEastAsia" w:cs="Arial" w:hint="eastAsia"/>
                <w:b w:val="0"/>
                <w:caps/>
                <w:highlight w:val="yellow"/>
                <w:lang w:eastAsia="ja-JP"/>
              </w:rPr>
              <w:t>2</w:t>
            </w:r>
            <w:r w:rsidRPr="00EA4D17">
              <w:rPr>
                <w:rFonts w:ascii="Arial" w:hAnsiTheme="minorEastAsia" w:cs="Arial" w:hint="eastAsia"/>
                <w:b w:val="0"/>
                <w:caps/>
                <w:highlight w:val="yellow"/>
                <w:lang w:eastAsia="ja-JP"/>
              </w:rPr>
              <w:t>ヶ所以上と</w:t>
            </w:r>
            <w:r w:rsidR="00FC55FF" w:rsidRPr="00EA4D17">
              <w:rPr>
                <w:rFonts w:ascii="Arial" w:hAnsiTheme="minorEastAsia" w:cs="Arial" w:hint="eastAsia"/>
                <w:b w:val="0"/>
                <w:caps/>
                <w:highlight w:val="yellow"/>
                <w:lang w:eastAsia="ja-JP"/>
              </w:rPr>
              <w:t>ご記入の場合は、</w:t>
            </w:r>
            <w:r w:rsidR="00152A05" w:rsidRPr="00EA4D17">
              <w:rPr>
                <w:rFonts w:ascii="Arial" w:hAnsiTheme="minorEastAsia" w:cs="Arial"/>
                <w:b w:val="0"/>
                <w:highlight w:val="yellow"/>
                <w:lang w:eastAsia="ja-JP"/>
              </w:rPr>
              <w:t>別紙</w:t>
            </w:r>
            <w:r w:rsidRPr="00EA4D17">
              <w:rPr>
                <w:rFonts w:ascii="Arial" w:hAnsiTheme="minorEastAsia" w:cs="Arial"/>
                <w:highlight w:val="yellow"/>
                <w:lang w:eastAsia="ja-JP"/>
              </w:rPr>
              <w:t>「</w:t>
            </w:r>
            <w:r w:rsidRPr="00EA4D17">
              <w:rPr>
                <w:rFonts w:ascii="Arial" w:hAnsiTheme="minorEastAsia" w:cs="Arial" w:hint="eastAsia"/>
                <w:highlight w:val="yellow"/>
                <w:lang w:eastAsia="ja-JP"/>
              </w:rPr>
              <w:t>マルチ</w:t>
            </w:r>
            <w:r w:rsidR="00152A05" w:rsidRPr="00EA4D17">
              <w:rPr>
                <w:rFonts w:ascii="Arial" w:hAnsiTheme="minorEastAsia" w:cs="Arial"/>
                <w:highlight w:val="yellow"/>
                <w:lang w:eastAsia="ja-JP"/>
              </w:rPr>
              <w:t>サイトリスト」</w:t>
            </w:r>
            <w:r w:rsidR="00152A05" w:rsidRPr="00EA4D17">
              <w:rPr>
                <w:rFonts w:ascii="Arial" w:hAnsiTheme="minorEastAsia" w:cs="Arial"/>
                <w:b w:val="0"/>
                <w:caps/>
                <w:highlight w:val="yellow"/>
                <w:lang w:eastAsia="ja-JP"/>
              </w:rPr>
              <w:t>についてもご記入ください。</w:t>
            </w:r>
          </w:p>
        </w:tc>
      </w:tr>
      <w:tr w:rsidR="002B74F8" w:rsidRPr="00FC55FF" w14:paraId="2555315D" w14:textId="77777777" w:rsidTr="001770D1">
        <w:trPr>
          <w:trHeight w:val="840"/>
        </w:trPr>
        <w:tc>
          <w:tcPr>
            <w:tcW w:w="6946" w:type="dxa"/>
            <w:shd w:val="clear" w:color="auto" w:fill="E6E6E6"/>
            <w:vAlign w:val="center"/>
          </w:tcPr>
          <w:p w14:paraId="0D76D03E" w14:textId="77777777" w:rsidR="002B74F8" w:rsidRPr="00FC55FF" w:rsidRDefault="00381D92" w:rsidP="002B74F8">
            <w:pPr>
              <w:pStyle w:val="TableHeader"/>
              <w:rPr>
                <w:rFonts w:ascii="Arial" w:hAnsi="Arial" w:cs="Arial"/>
                <w:caps/>
                <w:lang w:eastAsia="ja-JP"/>
              </w:rPr>
            </w:pPr>
            <w:r w:rsidRPr="00FC55FF">
              <w:rPr>
                <w:rFonts w:ascii="Arial" w:hAnsiTheme="minorEastAsia" w:cs="Arial"/>
                <w:caps/>
                <w:lang w:eastAsia="ja-JP"/>
              </w:rPr>
              <w:t>認証書</w:t>
            </w:r>
            <w:r w:rsidR="002400FE">
              <w:rPr>
                <w:rFonts w:ascii="Arial" w:hAnsiTheme="minorEastAsia" w:cs="Arial"/>
                <w:caps/>
                <w:lang w:eastAsia="ja-JP"/>
              </w:rPr>
              <w:t>の筆頭に、「３．連絡先」</w:t>
            </w:r>
            <w:r w:rsidR="002400FE">
              <w:rPr>
                <w:rFonts w:ascii="Arial" w:hAnsiTheme="minorEastAsia" w:cs="Arial" w:hint="eastAsia"/>
                <w:caps/>
                <w:lang w:eastAsia="ja-JP"/>
              </w:rPr>
              <w:t>と異なるサイトの</w:t>
            </w:r>
            <w:r w:rsidR="00D67BE4">
              <w:rPr>
                <w:rFonts w:ascii="Arial" w:hAnsiTheme="minorEastAsia" w:cs="Arial" w:hint="eastAsia"/>
                <w:caps/>
                <w:lang w:eastAsia="ja-JP"/>
              </w:rPr>
              <w:t>住所（</w:t>
            </w:r>
            <w:r w:rsidR="002400FE">
              <w:rPr>
                <w:rFonts w:ascii="Arial" w:hAnsiTheme="minorEastAsia" w:cs="Arial" w:hint="eastAsia"/>
                <w:caps/>
                <w:lang w:eastAsia="ja-JP"/>
              </w:rPr>
              <w:t>例：</w:t>
            </w:r>
            <w:r w:rsidR="00D67BE4">
              <w:rPr>
                <w:rFonts w:ascii="Arial" w:hAnsiTheme="minorEastAsia" w:cs="Arial" w:hint="eastAsia"/>
                <w:caps/>
                <w:lang w:eastAsia="ja-JP"/>
              </w:rPr>
              <w:t>登記上の本社）</w:t>
            </w:r>
            <w:r w:rsidR="002400FE">
              <w:rPr>
                <w:rFonts w:ascii="Arial" w:hAnsiTheme="minorEastAsia" w:cs="Arial"/>
                <w:caps/>
                <w:lang w:eastAsia="ja-JP"/>
              </w:rPr>
              <w:t>の</w:t>
            </w:r>
            <w:r w:rsidRPr="00FC55FF">
              <w:rPr>
                <w:rFonts w:ascii="Arial" w:hAnsiTheme="minorEastAsia" w:cs="Arial"/>
                <w:caps/>
                <w:lang w:eastAsia="ja-JP"/>
              </w:rPr>
              <w:t>記載を希望する場合は、そのサイトの名称をご記入</w:t>
            </w:r>
            <w:r w:rsidR="002B74F8" w:rsidRPr="00FC55FF">
              <w:rPr>
                <w:rFonts w:ascii="Arial" w:hAnsiTheme="minorEastAsia" w:cs="Arial"/>
                <w:caps/>
                <w:lang w:eastAsia="ja-JP"/>
              </w:rPr>
              <w:t>下さい。</w:t>
            </w:r>
          </w:p>
          <w:p w14:paraId="221F8216" w14:textId="77777777" w:rsidR="002B74F8" w:rsidRPr="00FC55FF" w:rsidRDefault="00381D92" w:rsidP="00381D92">
            <w:pPr>
              <w:pStyle w:val="TableHeader"/>
              <w:rPr>
                <w:rFonts w:ascii="Arial" w:hAnsi="Arial" w:cs="Arial"/>
                <w:b w:val="0"/>
                <w:caps/>
                <w:lang w:eastAsia="ja-JP"/>
              </w:rPr>
            </w:pPr>
            <w:r w:rsidRPr="00FC55FF">
              <w:rPr>
                <w:rFonts w:ascii="Arial" w:hAnsiTheme="minorEastAsia" w:cs="Arial"/>
                <w:b w:val="0"/>
                <w:caps/>
                <w:lang w:eastAsia="ja-JP"/>
              </w:rPr>
              <w:t>※</w:t>
            </w:r>
            <w:r w:rsidR="002400FE">
              <w:rPr>
                <w:rFonts w:ascii="Arial" w:hAnsiTheme="minorEastAsia" w:cs="Arial"/>
                <w:b w:val="0"/>
                <w:caps/>
                <w:lang w:eastAsia="ja-JP"/>
              </w:rPr>
              <w:t>例：</w:t>
            </w:r>
            <w:r w:rsidRPr="00FC55FF">
              <w:rPr>
                <w:rFonts w:ascii="Arial" w:hAnsiTheme="minorEastAsia" w:cs="Arial"/>
                <w:b w:val="0"/>
                <w:caps/>
                <w:lang w:eastAsia="ja-JP"/>
              </w:rPr>
              <w:t>連絡先</w:t>
            </w:r>
            <w:r w:rsidR="002B74F8" w:rsidRPr="00FC55FF">
              <w:rPr>
                <w:rFonts w:ascii="Arial" w:hAnsiTheme="minorEastAsia" w:cs="Arial"/>
                <w:b w:val="0"/>
                <w:caps/>
                <w:lang w:eastAsia="ja-JP"/>
              </w:rPr>
              <w:t>は東京支店だが、認証書</w:t>
            </w:r>
            <w:r w:rsidRPr="00FC55FF">
              <w:rPr>
                <w:rFonts w:ascii="Arial" w:hAnsiTheme="minorEastAsia" w:cs="Arial"/>
                <w:b w:val="0"/>
                <w:caps/>
                <w:lang w:eastAsia="ja-JP"/>
              </w:rPr>
              <w:t>の筆頭</w:t>
            </w:r>
            <w:r w:rsidR="002B74F8" w:rsidRPr="00FC55FF">
              <w:rPr>
                <w:rFonts w:ascii="Arial" w:hAnsiTheme="minorEastAsia" w:cs="Arial"/>
                <w:b w:val="0"/>
                <w:caps/>
                <w:lang w:eastAsia="ja-JP"/>
              </w:rPr>
              <w:t>は</w:t>
            </w:r>
            <w:r w:rsidRPr="00FC55FF">
              <w:rPr>
                <w:rFonts w:ascii="Arial" w:hAnsiTheme="minorEastAsia" w:cs="Arial"/>
                <w:b w:val="0"/>
                <w:caps/>
                <w:lang w:eastAsia="ja-JP"/>
              </w:rPr>
              <w:t>大阪</w:t>
            </w:r>
            <w:r w:rsidR="002B74F8" w:rsidRPr="00FC55FF">
              <w:rPr>
                <w:rFonts w:ascii="Arial" w:hAnsiTheme="minorEastAsia" w:cs="Arial"/>
                <w:b w:val="0"/>
                <w:caps/>
                <w:lang w:eastAsia="ja-JP"/>
              </w:rPr>
              <w:t>本社の住所</w:t>
            </w:r>
            <w:r w:rsidRPr="00FC55FF">
              <w:rPr>
                <w:rFonts w:ascii="Arial" w:hAnsiTheme="minorEastAsia" w:cs="Arial"/>
                <w:b w:val="0"/>
                <w:caps/>
                <w:lang w:eastAsia="ja-JP"/>
              </w:rPr>
              <w:t>で</w:t>
            </w:r>
            <w:r w:rsidR="002B74F8" w:rsidRPr="00FC55FF">
              <w:rPr>
                <w:rFonts w:ascii="Arial" w:hAnsiTheme="minorEastAsia" w:cs="Arial"/>
                <w:b w:val="0"/>
                <w:caps/>
                <w:lang w:eastAsia="ja-JP"/>
              </w:rPr>
              <w:t>発行</w:t>
            </w:r>
            <w:r w:rsidRPr="00FC55FF">
              <w:rPr>
                <w:rFonts w:ascii="Arial" w:hAnsiTheme="minorEastAsia" w:cs="Arial"/>
                <w:b w:val="0"/>
                <w:caps/>
                <w:lang w:eastAsia="ja-JP"/>
              </w:rPr>
              <w:t>を希望する</w:t>
            </w:r>
            <w:r w:rsidR="002B74F8" w:rsidRPr="00FC55FF">
              <w:rPr>
                <w:rFonts w:ascii="Arial" w:hAnsiTheme="minorEastAsia" w:cs="Arial"/>
                <w:b w:val="0"/>
                <w:caps/>
                <w:lang w:eastAsia="ja-JP"/>
              </w:rPr>
              <w:t>場合</w:t>
            </w:r>
            <w:r w:rsidRPr="00FC55FF">
              <w:rPr>
                <w:rFonts w:ascii="Arial" w:hAnsi="Arial" w:cs="Arial"/>
                <w:b w:val="0"/>
                <w:caps/>
                <w:lang w:eastAsia="ja-JP"/>
              </w:rPr>
              <w:t>→</w:t>
            </w:r>
            <w:r w:rsidR="002400FE">
              <w:rPr>
                <w:rFonts w:ascii="Arial" w:hAnsi="Arial" w:cs="Arial" w:hint="eastAsia"/>
                <w:b w:val="0"/>
                <w:caps/>
                <w:lang w:eastAsia="ja-JP"/>
              </w:rPr>
              <w:t>サイト名</w:t>
            </w:r>
            <w:r w:rsidRPr="00FC55FF">
              <w:rPr>
                <w:rFonts w:ascii="Arial" w:hAnsiTheme="minorEastAsia" w:cs="Arial"/>
                <w:b w:val="0"/>
                <w:caps/>
                <w:lang w:eastAsia="ja-JP"/>
              </w:rPr>
              <w:t>「本社」と記入</w:t>
            </w:r>
          </w:p>
        </w:tc>
        <w:tc>
          <w:tcPr>
            <w:tcW w:w="1950" w:type="dxa"/>
            <w:vAlign w:val="center"/>
          </w:tcPr>
          <w:p w14:paraId="2DCE5C3C" w14:textId="77777777" w:rsidR="002B74F8" w:rsidRPr="00FC55FF" w:rsidRDefault="002B74F8" w:rsidP="007F675D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サイト名</w:t>
            </w:r>
          </w:p>
          <w:p w14:paraId="60B54642" w14:textId="77777777" w:rsidR="002B74F8" w:rsidRPr="00FC55FF" w:rsidRDefault="002B74F8" w:rsidP="001770D1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（</w:t>
            </w:r>
            <w:permStart w:id="909997208" w:edGrp="everyone"/>
            <w:r w:rsidRPr="009F6E9D">
              <w:rPr>
                <w:rFonts w:hAnsiTheme="minorEastAsia" w:cs="Arial"/>
                <w:caps/>
                <w:sz w:val="18"/>
                <w:szCs w:val="18"/>
                <w:lang w:eastAsia="ja-JP"/>
              </w:rPr>
              <w:t xml:space="preserve">　　　　　　　　</w:t>
            </w:r>
            <w:permEnd w:id="909997208"/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 xml:space="preserve">）　</w:t>
            </w:r>
          </w:p>
        </w:tc>
      </w:tr>
    </w:tbl>
    <w:p w14:paraId="50537907" w14:textId="77777777" w:rsidR="00043A8F" w:rsidRPr="00FC55FF" w:rsidRDefault="00222BC5" w:rsidP="00043A8F">
      <w:pPr>
        <w:pStyle w:val="HeaderMain"/>
        <w:spacing w:before="240"/>
        <w:rPr>
          <w:rFonts w:cs="Arial"/>
          <w:lang w:eastAsia="ja-JP"/>
        </w:rPr>
      </w:pPr>
      <w:r w:rsidRPr="00FC55FF">
        <w:rPr>
          <w:rFonts w:hAnsiTheme="minorEastAsia" w:cs="Arial"/>
          <w:lang w:eastAsia="ja-JP"/>
        </w:rPr>
        <w:t>外部委託先の情報</w:t>
      </w:r>
    </w:p>
    <w:tbl>
      <w:tblPr>
        <w:tblW w:w="8896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08"/>
        <w:gridCol w:w="1988"/>
      </w:tblGrid>
      <w:tr w:rsidR="00043A8F" w:rsidRPr="00FC55FF" w14:paraId="400058A5" w14:textId="77777777" w:rsidTr="00043A8F">
        <w:trPr>
          <w:trHeight w:val="840"/>
        </w:trPr>
        <w:tc>
          <w:tcPr>
            <w:tcW w:w="6908" w:type="dxa"/>
            <w:shd w:val="clear" w:color="auto" w:fill="E6E6E6"/>
            <w:vAlign w:val="center"/>
          </w:tcPr>
          <w:p w14:paraId="2D56DCE2" w14:textId="77777777" w:rsidR="00043A8F" w:rsidRPr="00FC55FF" w:rsidRDefault="00043A8F" w:rsidP="00043A8F">
            <w:pPr>
              <w:pStyle w:val="TableHeader"/>
              <w:rPr>
                <w:rFonts w:ascii="Arial" w:hAnsi="Arial" w:cs="Arial"/>
                <w:b w:val="0"/>
                <w:caps/>
                <w:lang w:eastAsia="ja-JP"/>
              </w:rPr>
            </w:pPr>
            <w:r w:rsidRPr="00FC55FF">
              <w:rPr>
                <w:rFonts w:ascii="Arial" w:hAnsiTheme="minorEastAsia" w:cs="Arial"/>
                <w:b w:val="0"/>
                <w:caps/>
                <w:lang w:eastAsia="ja-JP"/>
              </w:rPr>
              <w:t>認証製品の製造・加工・保管において、</w:t>
            </w:r>
            <w:r w:rsidRPr="00FC55FF">
              <w:rPr>
                <w:rFonts w:ascii="Arial" w:hAnsiTheme="minorEastAsia" w:cs="Arial"/>
                <w:caps/>
                <w:lang w:eastAsia="ja-JP"/>
              </w:rPr>
              <w:t>外部委託を使用する予定がありますか？</w:t>
            </w:r>
          </w:p>
        </w:tc>
        <w:tc>
          <w:tcPr>
            <w:tcW w:w="1988" w:type="dxa"/>
            <w:vAlign w:val="center"/>
          </w:tcPr>
          <w:p w14:paraId="78648DAF" w14:textId="77777777" w:rsidR="009D2ECF" w:rsidRPr="00FC55FF" w:rsidRDefault="00043A8F" w:rsidP="00043A8F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cs="Arial"/>
                <w:b/>
                <w:caps/>
                <w:sz w:val="18"/>
                <w:szCs w:val="18"/>
                <w:lang w:eastAsia="ja-JP"/>
              </w:rPr>
            </w:pP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はい</w:t>
            </w:r>
            <w:r w:rsidR="007F723D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（</w:t>
            </w:r>
            <w:permStart w:id="912590188" w:edGrp="everyone"/>
            <w:r w:rsidR="007F723D" w:rsidRPr="009F6E9D">
              <w:rPr>
                <w:rFonts w:hAnsiTheme="minorEastAsia" w:cs="Arial"/>
                <w:caps/>
                <w:sz w:val="18"/>
                <w:szCs w:val="18"/>
                <w:lang w:eastAsia="ja-JP"/>
              </w:rPr>
              <w:t xml:space="preserve">　</w:t>
            </w:r>
            <w:r w:rsidR="002400FE" w:rsidRPr="009F6E9D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 xml:space="preserve">　</w:t>
            </w:r>
            <w:r w:rsidR="007F723D" w:rsidRPr="009F6E9D">
              <w:rPr>
                <w:rFonts w:hAnsiTheme="minorEastAsia" w:cs="Arial"/>
                <w:caps/>
                <w:sz w:val="18"/>
                <w:szCs w:val="18"/>
                <w:lang w:eastAsia="ja-JP"/>
              </w:rPr>
              <w:t xml:space="preserve">　　</w:t>
            </w:r>
            <w:permEnd w:id="912590188"/>
            <w:r w:rsidR="007F723D"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）</w:t>
            </w:r>
          </w:p>
          <w:p w14:paraId="449C6CA2" w14:textId="77777777" w:rsidR="00043A8F" w:rsidRPr="007F723D" w:rsidRDefault="00043A8F" w:rsidP="00043A8F">
            <w:pPr>
              <w:pStyle w:val="Tablenormal"/>
              <w:tabs>
                <w:tab w:val="left" w:pos="993"/>
                <w:tab w:val="left" w:pos="1134"/>
                <w:tab w:val="left" w:pos="5670"/>
                <w:tab w:val="left" w:pos="6804"/>
                <w:tab w:val="left" w:leader="dot" w:pos="8364"/>
                <w:tab w:val="right" w:pos="8787"/>
              </w:tabs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</w:pPr>
            <w:r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いいえ</w:t>
            </w:r>
            <w:r w:rsidR="007F723D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（</w:t>
            </w:r>
            <w:permStart w:id="1497104896" w:edGrp="everyone"/>
            <w:r w:rsidR="007F723D" w:rsidRPr="009F6E9D">
              <w:rPr>
                <w:rFonts w:hAnsiTheme="minorEastAsia" w:cs="Arial"/>
                <w:caps/>
                <w:sz w:val="18"/>
                <w:szCs w:val="18"/>
                <w:lang w:eastAsia="ja-JP"/>
              </w:rPr>
              <w:t xml:space="preserve">　　</w:t>
            </w:r>
            <w:r w:rsidR="002400FE" w:rsidRPr="009F6E9D">
              <w:rPr>
                <w:rFonts w:hAnsiTheme="minorEastAsia" w:cs="Arial" w:hint="eastAsia"/>
                <w:caps/>
                <w:sz w:val="18"/>
                <w:szCs w:val="18"/>
                <w:lang w:eastAsia="ja-JP"/>
              </w:rPr>
              <w:t xml:space="preserve">　</w:t>
            </w:r>
            <w:r w:rsidR="007F723D" w:rsidRPr="009F6E9D">
              <w:rPr>
                <w:rFonts w:hAnsiTheme="minorEastAsia" w:cs="Arial"/>
                <w:caps/>
                <w:sz w:val="18"/>
                <w:szCs w:val="18"/>
                <w:lang w:eastAsia="ja-JP"/>
              </w:rPr>
              <w:t xml:space="preserve">　</w:t>
            </w:r>
            <w:permEnd w:id="1497104896"/>
            <w:r w:rsidR="007F723D" w:rsidRPr="00FC55FF">
              <w:rPr>
                <w:rFonts w:hAnsiTheme="minorEastAsia" w:cs="Arial"/>
                <w:b/>
                <w:caps/>
                <w:sz w:val="18"/>
                <w:szCs w:val="18"/>
                <w:lang w:eastAsia="ja-JP"/>
              </w:rPr>
              <w:t>）</w:t>
            </w:r>
          </w:p>
        </w:tc>
      </w:tr>
      <w:tr w:rsidR="00043A8F" w:rsidRPr="00FC55FF" w14:paraId="34C0AAC0" w14:textId="77777777" w:rsidTr="00043A8F">
        <w:trPr>
          <w:trHeight w:val="386"/>
        </w:trPr>
        <w:tc>
          <w:tcPr>
            <w:tcW w:w="8896" w:type="dxa"/>
            <w:gridSpan w:val="2"/>
            <w:vAlign w:val="center"/>
          </w:tcPr>
          <w:p w14:paraId="68558AF4" w14:textId="77777777" w:rsidR="00043A8F" w:rsidRPr="00FC55FF" w:rsidRDefault="00043A8F" w:rsidP="00FC55FF">
            <w:pPr>
              <w:pStyle w:val="TableHeader"/>
              <w:rPr>
                <w:rFonts w:ascii="Arial" w:hAnsi="Arial" w:cs="Arial"/>
                <w:b w:val="0"/>
                <w:caps/>
                <w:lang w:eastAsia="ja-JP"/>
              </w:rPr>
            </w:pPr>
            <w:r w:rsidRPr="00EA4D17">
              <w:rPr>
                <w:rFonts w:ascii="Arial" w:hAnsiTheme="minorEastAsia" w:cs="Arial"/>
                <w:b w:val="0"/>
                <w:caps/>
                <w:highlight w:val="yellow"/>
                <w:lang w:eastAsia="ja-JP"/>
              </w:rPr>
              <w:t>「</w:t>
            </w:r>
            <w:r w:rsidR="009D2ECF" w:rsidRPr="00EA4D17">
              <w:rPr>
                <w:rFonts w:ascii="Arial" w:hAnsiTheme="minorEastAsia" w:cs="Arial"/>
                <w:b w:val="0"/>
                <w:caps/>
                <w:highlight w:val="yellow"/>
                <w:lang w:eastAsia="ja-JP"/>
              </w:rPr>
              <w:t>はい」に</w:t>
            </w:r>
            <w:r w:rsidR="00FC55FF" w:rsidRPr="00EA4D17">
              <w:rPr>
                <w:rFonts w:ascii="Arial" w:hAnsi="Arial" w:cs="Arial" w:hint="eastAsia"/>
                <w:b w:val="0"/>
                <w:caps/>
                <w:highlight w:val="yellow"/>
                <w:lang w:eastAsia="ja-JP"/>
              </w:rPr>
              <w:t>○をご記入の場合は、</w:t>
            </w:r>
            <w:r w:rsidR="00152A05" w:rsidRPr="00EA4D17">
              <w:rPr>
                <w:rFonts w:ascii="Arial" w:hAnsiTheme="minorEastAsia" w:cs="Arial"/>
                <w:b w:val="0"/>
                <w:caps/>
                <w:highlight w:val="yellow"/>
                <w:lang w:eastAsia="ja-JP"/>
              </w:rPr>
              <w:t>別紙</w:t>
            </w:r>
            <w:r w:rsidR="00152A05" w:rsidRPr="00EA4D17">
              <w:rPr>
                <w:rFonts w:ascii="Arial" w:hAnsiTheme="minorEastAsia" w:cs="Arial"/>
                <w:caps/>
                <w:highlight w:val="yellow"/>
                <w:lang w:eastAsia="ja-JP"/>
              </w:rPr>
              <w:t>「外部委託先</w:t>
            </w:r>
            <w:r w:rsidRPr="00EA4D17">
              <w:rPr>
                <w:rFonts w:ascii="Arial" w:hAnsiTheme="minorEastAsia" w:cs="Arial"/>
                <w:caps/>
                <w:highlight w:val="yellow"/>
                <w:lang w:eastAsia="ja-JP"/>
              </w:rPr>
              <w:t>リスト</w:t>
            </w:r>
            <w:r w:rsidR="00152A05" w:rsidRPr="00EA4D17">
              <w:rPr>
                <w:rFonts w:ascii="Arial" w:hAnsiTheme="minorEastAsia" w:cs="Arial"/>
                <w:caps/>
                <w:highlight w:val="yellow"/>
                <w:lang w:eastAsia="ja-JP"/>
              </w:rPr>
              <w:t>」</w:t>
            </w:r>
            <w:r w:rsidRPr="00EA4D17">
              <w:rPr>
                <w:rFonts w:ascii="Arial" w:hAnsiTheme="minorEastAsia" w:cs="Arial"/>
                <w:b w:val="0"/>
                <w:caps/>
                <w:highlight w:val="yellow"/>
                <w:lang w:eastAsia="ja-JP"/>
              </w:rPr>
              <w:t>についてもご記入ください。</w:t>
            </w:r>
          </w:p>
        </w:tc>
      </w:tr>
    </w:tbl>
    <w:p w14:paraId="67AAE721" w14:textId="15CECED9" w:rsidR="0098210C" w:rsidRPr="0092395A" w:rsidRDefault="0098210C" w:rsidP="00B70C19">
      <w:pPr>
        <w:pStyle w:val="Normal-Indent"/>
        <w:jc w:val="center"/>
        <w:rPr>
          <w:rFonts w:cs="Arial"/>
          <w:b/>
          <w:lang w:eastAsia="ja-JP"/>
        </w:rPr>
      </w:pPr>
      <w:r>
        <w:rPr>
          <w:rFonts w:cs="Arial" w:hint="eastAsia"/>
          <w:b/>
          <w:lang w:eastAsia="ja-JP"/>
        </w:rPr>
        <w:t>ご</w:t>
      </w:r>
      <w:r w:rsidR="00C9280A" w:rsidRPr="00C9280A">
        <w:rPr>
          <w:rFonts w:cs="Arial" w:hint="eastAsia"/>
          <w:b/>
          <w:lang w:eastAsia="ja-JP"/>
        </w:rPr>
        <w:t>記入ありがとうございました。</w:t>
      </w:r>
    </w:p>
    <w:sectPr w:rsidR="0098210C" w:rsidRPr="0092395A" w:rsidSect="007E5D5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40" w:code="9"/>
      <w:pgMar w:top="1418" w:right="1134" w:bottom="1134" w:left="1134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B43F0" w14:textId="77777777" w:rsidR="00137281" w:rsidRDefault="00137281">
      <w:r>
        <w:separator/>
      </w:r>
    </w:p>
  </w:endnote>
  <w:endnote w:type="continuationSeparator" w:id="0">
    <w:p w14:paraId="5E1A6213" w14:textId="77777777" w:rsidR="00137281" w:rsidRDefault="00137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42AA45" w14:textId="77777777" w:rsidR="0057155E" w:rsidRDefault="0057155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13503" w14:textId="77777777" w:rsidR="007D5866" w:rsidRPr="007E5D59" w:rsidRDefault="007D5866">
    <w:pPr>
      <w:rPr>
        <w:sz w:val="10"/>
        <w:szCs w:val="10"/>
      </w:rPr>
    </w:pPr>
  </w:p>
  <w:tbl>
    <w:tblPr>
      <w:tblW w:w="0" w:type="auto"/>
      <w:tblInd w:w="13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276"/>
      <w:gridCol w:w="1417"/>
      <w:gridCol w:w="1560"/>
      <w:gridCol w:w="1317"/>
      <w:gridCol w:w="968"/>
      <w:gridCol w:w="833"/>
    </w:tblGrid>
    <w:tr w:rsidR="007D5866" w:rsidRPr="00222BC5" w14:paraId="0A7F54C4" w14:textId="77777777" w:rsidTr="00235718">
      <w:tc>
        <w:tcPr>
          <w:tcW w:w="1276" w:type="dxa"/>
        </w:tcPr>
        <w:p w14:paraId="06AB76C8" w14:textId="77777777" w:rsidR="007D5866" w:rsidRPr="002319F6" w:rsidRDefault="007D5866" w:rsidP="00B41507">
          <w:pPr>
            <w:pStyle w:val="a3"/>
            <w:jc w:val="left"/>
            <w:rPr>
              <w:szCs w:val="16"/>
            </w:rPr>
          </w:pPr>
          <w:r w:rsidRPr="002319F6">
            <w:rPr>
              <w:szCs w:val="16"/>
            </w:rPr>
            <w:t>Doc. Number:</w:t>
          </w:r>
        </w:p>
      </w:tc>
      <w:tc>
        <w:tcPr>
          <w:tcW w:w="1417" w:type="dxa"/>
        </w:tcPr>
        <w:p w14:paraId="7AF87D17" w14:textId="59B7D872" w:rsidR="007D5866" w:rsidRPr="002319F6" w:rsidRDefault="00CA4F43" w:rsidP="00152A05">
          <w:pPr>
            <w:pStyle w:val="a3"/>
            <w:ind w:left="80" w:hangingChars="50" w:hanging="80"/>
            <w:jc w:val="left"/>
            <w:rPr>
              <w:szCs w:val="16"/>
            </w:rPr>
          </w:pPr>
          <w:r>
            <w:rPr>
              <w:rFonts w:hint="eastAsia"/>
              <w:szCs w:val="16"/>
              <w:lang w:eastAsia="ja-JP"/>
            </w:rPr>
            <w:t>GP4518(JP</w:t>
          </w:r>
          <w:r>
            <w:rPr>
              <w:rFonts w:hint="eastAsia"/>
              <w:szCs w:val="16"/>
              <w:lang w:eastAsia="ja-JP"/>
            </w:rPr>
            <w:t>版</w:t>
          </w:r>
          <w:r>
            <w:rPr>
              <w:rFonts w:hint="eastAsia"/>
              <w:szCs w:val="16"/>
              <w:lang w:eastAsia="ja-JP"/>
            </w:rPr>
            <w:t>)</w:t>
          </w:r>
        </w:p>
      </w:tc>
      <w:tc>
        <w:tcPr>
          <w:tcW w:w="1560" w:type="dxa"/>
        </w:tcPr>
        <w:p w14:paraId="29E3E287" w14:textId="77777777" w:rsidR="007D5866" w:rsidRPr="002319F6" w:rsidRDefault="007D5866" w:rsidP="00606E20">
          <w:pPr>
            <w:pStyle w:val="a3"/>
            <w:jc w:val="left"/>
            <w:rPr>
              <w:szCs w:val="16"/>
            </w:rPr>
          </w:pPr>
          <w:r w:rsidRPr="002319F6">
            <w:rPr>
              <w:szCs w:val="16"/>
            </w:rPr>
            <w:t>Doc. Version date:</w:t>
          </w:r>
        </w:p>
      </w:tc>
      <w:tc>
        <w:tcPr>
          <w:tcW w:w="1317" w:type="dxa"/>
        </w:tcPr>
        <w:p w14:paraId="26762298" w14:textId="37F75A7A" w:rsidR="007D5866" w:rsidRPr="002319F6" w:rsidRDefault="00CA4F43" w:rsidP="005646F2">
          <w:pPr>
            <w:pStyle w:val="a3"/>
            <w:jc w:val="left"/>
            <w:rPr>
              <w:szCs w:val="16"/>
              <w:lang w:eastAsia="ja-JP"/>
            </w:rPr>
          </w:pPr>
          <w:r>
            <w:rPr>
              <w:rFonts w:hint="eastAsia"/>
              <w:szCs w:val="16"/>
              <w:lang w:eastAsia="ja-JP"/>
            </w:rPr>
            <w:t>202</w:t>
          </w:r>
          <w:r w:rsidR="0057155E">
            <w:rPr>
              <w:rFonts w:hint="eastAsia"/>
              <w:szCs w:val="16"/>
              <w:lang w:eastAsia="ja-JP"/>
            </w:rPr>
            <w:t>5</w:t>
          </w:r>
          <w:r>
            <w:rPr>
              <w:szCs w:val="16"/>
            </w:rPr>
            <w:t>.</w:t>
          </w:r>
          <w:r w:rsidR="0057155E">
            <w:rPr>
              <w:rFonts w:hint="eastAsia"/>
              <w:szCs w:val="16"/>
              <w:lang w:eastAsia="ja-JP"/>
            </w:rPr>
            <w:t>May</w:t>
          </w:r>
          <w:r>
            <w:rPr>
              <w:szCs w:val="16"/>
            </w:rPr>
            <w:t>.</w:t>
          </w:r>
          <w:r w:rsidR="0057155E">
            <w:rPr>
              <w:rFonts w:hint="eastAsia"/>
              <w:szCs w:val="16"/>
              <w:lang w:eastAsia="ja-JP"/>
            </w:rPr>
            <w:t>23</w:t>
          </w:r>
        </w:p>
      </w:tc>
      <w:tc>
        <w:tcPr>
          <w:tcW w:w="968" w:type="dxa"/>
        </w:tcPr>
        <w:p w14:paraId="1D19FAFC" w14:textId="77777777" w:rsidR="007D5866" w:rsidRPr="002319F6" w:rsidRDefault="007D5866" w:rsidP="00B41507">
          <w:pPr>
            <w:pStyle w:val="a3"/>
            <w:jc w:val="left"/>
            <w:rPr>
              <w:szCs w:val="16"/>
            </w:rPr>
          </w:pPr>
          <w:r w:rsidRPr="002319F6">
            <w:rPr>
              <w:szCs w:val="16"/>
            </w:rPr>
            <w:t>Page:</w:t>
          </w:r>
        </w:p>
      </w:tc>
      <w:tc>
        <w:tcPr>
          <w:tcW w:w="833" w:type="dxa"/>
        </w:tcPr>
        <w:p w14:paraId="08BE6041" w14:textId="77777777" w:rsidR="007D5866" w:rsidRPr="002319F6" w:rsidRDefault="00B62CBC" w:rsidP="00B41507">
          <w:pPr>
            <w:pStyle w:val="a3"/>
            <w:jc w:val="left"/>
            <w:rPr>
              <w:szCs w:val="16"/>
            </w:rPr>
          </w:pPr>
          <w:r w:rsidRPr="002319F6">
            <w:rPr>
              <w:szCs w:val="16"/>
            </w:rPr>
            <w:fldChar w:fldCharType="begin"/>
          </w:r>
          <w:r w:rsidR="007D5866" w:rsidRPr="002319F6">
            <w:rPr>
              <w:szCs w:val="16"/>
            </w:rPr>
            <w:instrText xml:space="preserve"> PAGE </w:instrText>
          </w:r>
          <w:r w:rsidRPr="002319F6">
            <w:rPr>
              <w:szCs w:val="16"/>
            </w:rPr>
            <w:fldChar w:fldCharType="separate"/>
          </w:r>
          <w:r w:rsidR="001746F7">
            <w:rPr>
              <w:noProof/>
              <w:szCs w:val="16"/>
            </w:rPr>
            <w:t>1</w:t>
          </w:r>
          <w:r w:rsidRPr="002319F6">
            <w:rPr>
              <w:szCs w:val="16"/>
            </w:rPr>
            <w:fldChar w:fldCharType="end"/>
          </w:r>
          <w:r w:rsidR="007D5866" w:rsidRPr="002319F6">
            <w:rPr>
              <w:szCs w:val="16"/>
            </w:rPr>
            <w:t xml:space="preserve"> of </w:t>
          </w:r>
          <w:r w:rsidRPr="002319F6">
            <w:rPr>
              <w:szCs w:val="16"/>
            </w:rPr>
            <w:fldChar w:fldCharType="begin"/>
          </w:r>
          <w:r w:rsidR="007D5866" w:rsidRPr="002319F6">
            <w:rPr>
              <w:szCs w:val="16"/>
            </w:rPr>
            <w:instrText xml:space="preserve"> NUMPAGES </w:instrText>
          </w:r>
          <w:r w:rsidRPr="002319F6">
            <w:rPr>
              <w:szCs w:val="16"/>
            </w:rPr>
            <w:fldChar w:fldCharType="separate"/>
          </w:r>
          <w:r w:rsidR="001746F7">
            <w:rPr>
              <w:noProof/>
              <w:szCs w:val="16"/>
            </w:rPr>
            <w:t>7</w:t>
          </w:r>
          <w:r w:rsidRPr="002319F6">
            <w:rPr>
              <w:szCs w:val="16"/>
            </w:rPr>
            <w:fldChar w:fldCharType="end"/>
          </w:r>
        </w:p>
      </w:tc>
    </w:tr>
  </w:tbl>
  <w:p w14:paraId="51E38AB1" w14:textId="71696F8B" w:rsidR="007D5866" w:rsidRPr="00FD1497" w:rsidRDefault="007D5866" w:rsidP="002D41B8">
    <w:pPr>
      <w:spacing w:line="220" w:lineRule="exact"/>
      <w:ind w:leftChars="451" w:left="992" w:rightChars="257" w:right="565"/>
      <w:jc w:val="right"/>
      <w:rPr>
        <w:rFonts w:cs="Arial"/>
        <w:sz w:val="16"/>
        <w:szCs w:val="16"/>
        <w:lang w:eastAsia="ja-JP"/>
      </w:rPr>
    </w:pPr>
    <w:r w:rsidRPr="00FD1497">
      <w:rPr>
        <w:rFonts w:cs="Arial"/>
        <w:sz w:val="16"/>
        <w:szCs w:val="16"/>
        <w:lang w:eastAsia="ja-JP"/>
      </w:rPr>
      <w:t>SGS</w:t>
    </w:r>
    <w:r w:rsidRPr="00FD1497">
      <w:rPr>
        <w:rFonts w:hAnsiTheme="minorEastAsia" w:cs="Arial"/>
        <w:sz w:val="16"/>
        <w:szCs w:val="16"/>
        <w:lang w:eastAsia="ja-JP"/>
      </w:rPr>
      <w:t>ジャパン株式会社</w:t>
    </w:r>
    <w:r w:rsidRPr="00FD1497">
      <w:rPr>
        <w:rFonts w:cs="Arial"/>
        <w:sz w:val="16"/>
        <w:szCs w:val="16"/>
        <w:lang w:eastAsia="ja-JP"/>
      </w:rPr>
      <w:t xml:space="preserve">  </w:t>
    </w:r>
    <w:r w:rsidRPr="00FD1497">
      <w:rPr>
        <w:rFonts w:hAnsiTheme="minorEastAsia" w:cs="Arial"/>
        <w:sz w:val="16"/>
        <w:szCs w:val="16"/>
        <w:lang w:eastAsia="ja-JP"/>
      </w:rPr>
      <w:t>〒</w:t>
    </w:r>
    <w:r w:rsidRPr="00FD1497">
      <w:rPr>
        <w:rFonts w:cs="Arial"/>
        <w:sz w:val="16"/>
        <w:szCs w:val="16"/>
        <w:lang w:eastAsia="ja-JP"/>
      </w:rPr>
      <w:t>240-0005</w:t>
    </w:r>
    <w:r w:rsidRPr="00FD1497">
      <w:rPr>
        <w:rFonts w:hAnsiTheme="minorEastAsia" w:cs="Arial"/>
        <w:sz w:val="16"/>
        <w:szCs w:val="16"/>
        <w:lang w:eastAsia="ja-JP"/>
      </w:rPr>
      <w:t>横浜市保土ヶ谷区神戸</w:t>
    </w:r>
    <w:r w:rsidRPr="00FD1497">
      <w:rPr>
        <w:rFonts w:cs="Arial"/>
        <w:sz w:val="16"/>
        <w:szCs w:val="16"/>
        <w:lang w:eastAsia="ja-JP"/>
      </w:rPr>
      <w:t>134</w:t>
    </w:r>
    <w:r w:rsidRPr="00FD1497">
      <w:rPr>
        <w:rFonts w:hAnsiTheme="minorEastAsia" w:cs="Arial"/>
        <w:sz w:val="16"/>
        <w:szCs w:val="16"/>
        <w:lang w:eastAsia="ja-JP"/>
      </w:rPr>
      <w:t xml:space="preserve">　横浜ﾋﾞｼﾞﾈｽﾊﾟｰｸ</w:t>
    </w:r>
    <w:r w:rsidRPr="00FD1497">
      <w:rPr>
        <w:rFonts w:cs="Arial"/>
        <w:sz w:val="16"/>
        <w:szCs w:val="16"/>
        <w:lang w:eastAsia="ja-JP"/>
      </w:rPr>
      <w:t xml:space="preserve"> </w:t>
    </w:r>
    <w:r w:rsidRPr="00FD1497">
      <w:rPr>
        <w:rFonts w:hAnsiTheme="minorEastAsia" w:cs="Arial"/>
        <w:sz w:val="16"/>
        <w:szCs w:val="16"/>
        <w:lang w:eastAsia="ja-JP"/>
      </w:rPr>
      <w:t>ﾉｰｽｽｸｴｱⅠ</w:t>
    </w:r>
    <w:r w:rsidRPr="00FD1497">
      <w:rPr>
        <w:rFonts w:cs="Arial"/>
        <w:sz w:val="16"/>
        <w:szCs w:val="16"/>
        <w:lang w:eastAsia="ja-JP"/>
      </w:rPr>
      <w:t>5</w:t>
    </w:r>
    <w:r w:rsidRPr="00FD1497">
      <w:rPr>
        <w:rFonts w:hAnsiTheme="minorEastAsia" w:cs="Arial"/>
        <w:sz w:val="16"/>
        <w:szCs w:val="16"/>
        <w:lang w:eastAsia="ja-JP"/>
      </w:rPr>
      <w:t>階</w:t>
    </w:r>
    <w:r w:rsidRPr="00FD1497">
      <w:rPr>
        <w:rFonts w:cs="Arial"/>
        <w:sz w:val="16"/>
        <w:szCs w:val="16"/>
        <w:lang w:eastAsia="ja-JP"/>
      </w:rPr>
      <w:t>/3</w:t>
    </w:r>
    <w:r w:rsidRPr="00FD1497">
      <w:rPr>
        <w:rFonts w:hAnsiTheme="minorEastAsia" w:cs="Arial"/>
        <w:sz w:val="16"/>
        <w:szCs w:val="16"/>
        <w:lang w:eastAsia="ja-JP"/>
      </w:rPr>
      <w:t xml:space="preserve">階　</w:t>
    </w:r>
    <w:r w:rsidRPr="00FD1497">
      <w:rPr>
        <w:rFonts w:cs="Arial"/>
        <w:sz w:val="16"/>
        <w:szCs w:val="16"/>
        <w:lang w:eastAsia="ja-JP"/>
      </w:rPr>
      <w:t xml:space="preserve"> </w:t>
    </w:r>
    <w:bookmarkStart w:id="0" w:name="_Hlk526840219"/>
    <w:r w:rsidRPr="00FD1497">
      <w:rPr>
        <w:rFonts w:hAnsiTheme="minorEastAsia" w:cs="Arial"/>
        <w:sz w:val="16"/>
        <w:szCs w:val="16"/>
        <w:lang w:eastAsia="ja-JP"/>
      </w:rPr>
      <w:t>改訂：</w:t>
    </w:r>
    <w:r w:rsidR="00CA4F43">
      <w:rPr>
        <w:rFonts w:cs="Arial" w:hint="eastAsia"/>
        <w:sz w:val="16"/>
        <w:szCs w:val="16"/>
        <w:lang w:eastAsia="ja-JP"/>
      </w:rPr>
      <w:t>2</w:t>
    </w:r>
    <w:r w:rsidR="00CA4F43">
      <w:rPr>
        <w:rFonts w:cs="Arial"/>
        <w:sz w:val="16"/>
        <w:szCs w:val="16"/>
        <w:lang w:eastAsia="ja-JP"/>
      </w:rPr>
      <w:t>0</w:t>
    </w:r>
    <w:r w:rsidR="004C070D">
      <w:rPr>
        <w:rFonts w:cs="Arial" w:hint="eastAsia"/>
        <w:sz w:val="16"/>
        <w:szCs w:val="16"/>
        <w:lang w:eastAsia="ja-JP"/>
      </w:rPr>
      <w:t>25</w:t>
    </w:r>
    <w:r w:rsidRPr="00FD1497">
      <w:rPr>
        <w:rFonts w:hAnsiTheme="minorEastAsia" w:cs="Arial"/>
        <w:sz w:val="16"/>
        <w:szCs w:val="16"/>
        <w:lang w:eastAsia="ja-JP"/>
      </w:rPr>
      <w:t>年</w:t>
    </w:r>
    <w:r w:rsidR="004C070D">
      <w:rPr>
        <w:rFonts w:hAnsiTheme="minorEastAsia" w:cs="Arial" w:hint="eastAsia"/>
        <w:sz w:val="16"/>
        <w:szCs w:val="16"/>
        <w:lang w:eastAsia="ja-JP"/>
      </w:rPr>
      <w:t>5</w:t>
    </w:r>
    <w:r w:rsidRPr="00FD1497">
      <w:rPr>
        <w:rFonts w:hAnsiTheme="minorEastAsia" w:cs="Arial"/>
        <w:sz w:val="16"/>
        <w:szCs w:val="16"/>
        <w:lang w:eastAsia="ja-JP"/>
      </w:rPr>
      <w:t>月</w:t>
    </w:r>
    <w:r w:rsidR="004C070D">
      <w:rPr>
        <w:rFonts w:hAnsiTheme="minorEastAsia" w:cs="Arial" w:hint="eastAsia"/>
        <w:sz w:val="16"/>
        <w:szCs w:val="16"/>
        <w:lang w:eastAsia="ja-JP"/>
      </w:rPr>
      <w:t>23</w:t>
    </w:r>
    <w:r w:rsidRPr="00FD1497">
      <w:rPr>
        <w:rFonts w:hAnsiTheme="minorEastAsia" w:cs="Arial"/>
        <w:sz w:val="16"/>
        <w:szCs w:val="16"/>
        <w:lang w:eastAsia="ja-JP"/>
      </w:rPr>
      <w:t>日</w:t>
    </w:r>
    <w:bookmarkEnd w:id="0"/>
  </w:p>
  <w:p w14:paraId="214C7794" w14:textId="77777777" w:rsidR="007D5866" w:rsidRDefault="007D5866">
    <w:pPr>
      <w:rPr>
        <w:lang w:eastAsia="ja-JP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AA85B" w14:textId="77777777" w:rsidR="0057155E" w:rsidRDefault="0057155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22597" w14:textId="77777777" w:rsidR="00137281" w:rsidRDefault="00137281">
      <w:r>
        <w:separator/>
      </w:r>
    </w:p>
  </w:footnote>
  <w:footnote w:type="continuationSeparator" w:id="0">
    <w:p w14:paraId="07979BEF" w14:textId="77777777" w:rsidR="00137281" w:rsidRDefault="00137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6BC4E" w14:textId="77777777" w:rsidR="0057155E" w:rsidRDefault="0057155E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CB27B" w14:textId="77777777" w:rsidR="007D5866" w:rsidRDefault="007D5866">
    <w:pPr>
      <w:pBdr>
        <w:bottom w:val="single" w:sz="8" w:space="1" w:color="auto"/>
      </w:pBdr>
    </w:pPr>
    <w:r>
      <w:rPr>
        <w:noProof/>
        <w:lang w:val="en-US" w:eastAsia="ja-JP"/>
      </w:rPr>
      <w:drawing>
        <wp:inline distT="0" distB="0" distL="0" distR="0" wp14:anchorId="18E80687" wp14:editId="184F27FC">
          <wp:extent cx="1739265" cy="812800"/>
          <wp:effectExtent l="19050" t="0" r="0" b="0"/>
          <wp:docPr id="1" name="Picture 1" descr="Corporate_CL3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rporate_CL30M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9265" cy="812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EFC8F" w14:textId="77777777" w:rsidR="007D5866" w:rsidRDefault="007D5866">
    <w:pPr>
      <w:spacing w:before="120"/>
    </w:pPr>
    <w:r>
      <w:rPr>
        <w:noProof/>
        <w:lang w:val="en-US" w:eastAsia="ja-JP"/>
      </w:rPr>
      <w:drawing>
        <wp:inline distT="0" distB="0" distL="0" distR="0" wp14:anchorId="2FBDB834" wp14:editId="1C506B93">
          <wp:extent cx="1739265" cy="812800"/>
          <wp:effectExtent l="19050" t="0" r="0" b="0"/>
          <wp:docPr id="2" name="Picture 2" descr="Corporate_CL3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orporate_CL30M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9265" cy="812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36AE"/>
    <w:multiLevelType w:val="hybridMultilevel"/>
    <w:tmpl w:val="FEFA55D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43D0E"/>
    <w:multiLevelType w:val="hybridMultilevel"/>
    <w:tmpl w:val="77AC5F00"/>
    <w:lvl w:ilvl="0" w:tplc="F1E459B4">
      <w:start w:val="1"/>
      <w:numFmt w:val="lowerLetter"/>
      <w:pStyle w:val="TableNr"/>
      <w:lvlText w:val="%1)"/>
      <w:lvlJc w:val="left"/>
      <w:pPr>
        <w:tabs>
          <w:tab w:val="num" w:pos="927"/>
        </w:tabs>
        <w:ind w:left="284" w:firstLine="28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F83F4D"/>
    <w:multiLevelType w:val="hybridMultilevel"/>
    <w:tmpl w:val="5C049024"/>
    <w:lvl w:ilvl="0" w:tplc="08090001">
      <w:start w:val="1"/>
      <w:numFmt w:val="bullet"/>
      <w:lvlText w:val=""/>
      <w:lvlJc w:val="left"/>
      <w:pPr>
        <w:tabs>
          <w:tab w:val="num" w:pos="1494"/>
        </w:tabs>
        <w:ind w:left="14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214"/>
        </w:tabs>
        <w:ind w:left="22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934"/>
        </w:tabs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54"/>
        </w:tabs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74"/>
        </w:tabs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94"/>
        </w:tabs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814"/>
        </w:tabs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534"/>
        </w:tabs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54"/>
        </w:tabs>
        <w:ind w:left="7254" w:hanging="360"/>
      </w:pPr>
      <w:rPr>
        <w:rFonts w:ascii="Wingdings" w:hAnsi="Wingdings" w:hint="default"/>
      </w:rPr>
    </w:lvl>
  </w:abstractNum>
  <w:abstractNum w:abstractNumId="3" w15:restartNumberingAfterBreak="0">
    <w:nsid w:val="2183689B"/>
    <w:multiLevelType w:val="multilevel"/>
    <w:tmpl w:val="C2BA024A"/>
    <w:lvl w:ilvl="0">
      <w:start w:val="1"/>
      <w:numFmt w:val="decimal"/>
      <w:pStyle w:val="HeaderMain"/>
      <w:lvlText w:val="%1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259163CF"/>
    <w:multiLevelType w:val="multilevel"/>
    <w:tmpl w:val="F55EA790"/>
    <w:lvl w:ilvl="0">
      <w:start w:val="1"/>
      <w:numFmt w:val="lowerRoman"/>
      <w:lvlText w:val="%1."/>
      <w:lvlJc w:val="left"/>
      <w:pPr>
        <w:tabs>
          <w:tab w:val="num" w:pos="360"/>
        </w:tabs>
        <w:ind w:left="360" w:hanging="56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-1418"/>
        </w:tabs>
        <w:ind w:left="-1418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-1058"/>
        </w:tabs>
        <w:ind w:left="-1058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27"/>
        </w:tabs>
        <w:ind w:left="927" w:hanging="567"/>
      </w:pPr>
      <w:rPr>
        <w:rFonts w:hint="default"/>
      </w:rPr>
    </w:lvl>
    <w:lvl w:ilvl="4">
      <w:start w:val="1"/>
      <w:numFmt w:val="lowerRoman"/>
      <w:pStyle w:val="5"/>
      <w:lvlText w:val="%5."/>
      <w:lvlJc w:val="left"/>
      <w:pPr>
        <w:tabs>
          <w:tab w:val="num" w:pos="1985"/>
        </w:tabs>
        <w:ind w:left="1985" w:hanging="567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2"/>
        </w:tabs>
        <w:ind w:left="2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82"/>
        </w:tabs>
        <w:ind w:left="38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42"/>
        </w:tabs>
        <w:ind w:left="74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102"/>
        </w:tabs>
        <w:ind w:left="1102" w:hanging="360"/>
      </w:pPr>
      <w:rPr>
        <w:rFonts w:hint="default"/>
      </w:rPr>
    </w:lvl>
  </w:abstractNum>
  <w:abstractNum w:abstractNumId="5" w15:restartNumberingAfterBreak="0">
    <w:nsid w:val="33C269AA"/>
    <w:multiLevelType w:val="hybridMultilevel"/>
    <w:tmpl w:val="E304CE2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AC62F1"/>
    <w:multiLevelType w:val="hybridMultilevel"/>
    <w:tmpl w:val="0F5A35E8"/>
    <w:lvl w:ilvl="0" w:tplc="CE50839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C61EDF"/>
    <w:multiLevelType w:val="hybridMultilevel"/>
    <w:tmpl w:val="47E46EDC"/>
    <w:lvl w:ilvl="0" w:tplc="0BA29EB6">
      <w:start w:val="1"/>
      <w:numFmt w:val="lowerLetter"/>
      <w:lvlText w:val="%1."/>
      <w:lvlJc w:val="left"/>
      <w:pPr>
        <w:ind w:left="4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7" w:tentative="1">
      <w:start w:val="1"/>
      <w:numFmt w:val="aiueoFullWidth"/>
      <w:lvlText w:val="(%5)"/>
      <w:lvlJc w:val="left"/>
      <w:pPr>
        <w:ind w:left="2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7" w:tentative="1">
      <w:start w:val="1"/>
      <w:numFmt w:val="aiueoFullWidth"/>
      <w:lvlText w:val="(%8)"/>
      <w:lvlJc w:val="left"/>
      <w:pPr>
        <w:ind w:left="3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0" w:hanging="420"/>
      </w:pPr>
    </w:lvl>
  </w:abstractNum>
  <w:abstractNum w:abstractNumId="8" w15:restartNumberingAfterBreak="0">
    <w:nsid w:val="57FC38A3"/>
    <w:multiLevelType w:val="multilevel"/>
    <w:tmpl w:val="EE749F32"/>
    <w:lvl w:ilvl="0">
      <w:start w:val="1"/>
      <w:numFmt w:val="lowerLetter"/>
      <w:pStyle w:val="Indent-1"/>
      <w:lvlText w:val="%1)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 w15:restartNumberingAfterBreak="0">
    <w:nsid w:val="5DCB0448"/>
    <w:multiLevelType w:val="hybridMultilevel"/>
    <w:tmpl w:val="E536DE62"/>
    <w:lvl w:ilvl="0" w:tplc="51CEC59C">
      <w:start w:val="1"/>
      <w:numFmt w:val="bullet"/>
      <w:lvlText w:val=""/>
      <w:lvlJc w:val="left"/>
      <w:pPr>
        <w:tabs>
          <w:tab w:val="num" w:pos="567"/>
        </w:tabs>
        <w:ind w:left="0" w:firstLine="360"/>
      </w:pPr>
      <w:rPr>
        <w:rFonts w:ascii="Wingdings" w:hAnsi="Wingdings" w:hint="default"/>
        <w:b w:val="0"/>
        <w:i w:val="0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8121E6"/>
    <w:multiLevelType w:val="hybridMultilevel"/>
    <w:tmpl w:val="F13E7CF0"/>
    <w:lvl w:ilvl="0" w:tplc="BF0CB58A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9CD2EDC"/>
    <w:multiLevelType w:val="hybridMultilevel"/>
    <w:tmpl w:val="E2EAA9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E406AE2"/>
    <w:multiLevelType w:val="hybridMultilevel"/>
    <w:tmpl w:val="47E46EDC"/>
    <w:lvl w:ilvl="0" w:tplc="0BA29EB6">
      <w:start w:val="1"/>
      <w:numFmt w:val="lowerLetter"/>
      <w:lvlText w:val="%1."/>
      <w:lvlJc w:val="left"/>
      <w:pPr>
        <w:ind w:left="4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7" w:tentative="1">
      <w:start w:val="1"/>
      <w:numFmt w:val="aiueoFullWidth"/>
      <w:lvlText w:val="(%5)"/>
      <w:lvlJc w:val="left"/>
      <w:pPr>
        <w:ind w:left="2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7" w:tentative="1">
      <w:start w:val="1"/>
      <w:numFmt w:val="aiueoFullWidth"/>
      <w:lvlText w:val="(%8)"/>
      <w:lvlJc w:val="left"/>
      <w:pPr>
        <w:ind w:left="3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0" w:hanging="420"/>
      </w:pPr>
    </w:lvl>
  </w:abstractNum>
  <w:abstractNum w:abstractNumId="13" w15:restartNumberingAfterBreak="0">
    <w:nsid w:val="799E0191"/>
    <w:multiLevelType w:val="hybridMultilevel"/>
    <w:tmpl w:val="F13E7CF0"/>
    <w:lvl w:ilvl="0" w:tplc="BF0CB58A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C005DC6"/>
    <w:multiLevelType w:val="hybridMultilevel"/>
    <w:tmpl w:val="78640FAC"/>
    <w:lvl w:ilvl="0" w:tplc="8E224034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7C9A71E6"/>
    <w:multiLevelType w:val="hybridMultilevel"/>
    <w:tmpl w:val="BA4803D4"/>
    <w:lvl w:ilvl="0" w:tplc="B5E0CADE">
      <w:start w:val="1"/>
      <w:numFmt w:val="decimal"/>
      <w:pStyle w:val="Normal-Numbered"/>
      <w:lvlText w:val="%1."/>
      <w:lvlJc w:val="left"/>
      <w:pPr>
        <w:tabs>
          <w:tab w:val="num" w:pos="567"/>
        </w:tabs>
        <w:ind w:left="567" w:hanging="45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33799845">
    <w:abstractNumId w:val="8"/>
  </w:num>
  <w:num w:numId="2" w16cid:durableId="1171943363">
    <w:abstractNumId w:val="3"/>
  </w:num>
  <w:num w:numId="3" w16cid:durableId="713044734">
    <w:abstractNumId w:val="15"/>
  </w:num>
  <w:num w:numId="4" w16cid:durableId="1840316719">
    <w:abstractNumId w:val="1"/>
  </w:num>
  <w:num w:numId="5" w16cid:durableId="242682894">
    <w:abstractNumId w:val="4"/>
  </w:num>
  <w:num w:numId="6" w16cid:durableId="2086758793">
    <w:abstractNumId w:val="6"/>
  </w:num>
  <w:num w:numId="7" w16cid:durableId="1822773559">
    <w:abstractNumId w:val="9"/>
  </w:num>
  <w:num w:numId="8" w16cid:durableId="32660072">
    <w:abstractNumId w:val="4"/>
  </w:num>
  <w:num w:numId="9" w16cid:durableId="212471252">
    <w:abstractNumId w:val="4"/>
  </w:num>
  <w:num w:numId="10" w16cid:durableId="1958683927">
    <w:abstractNumId w:val="4"/>
  </w:num>
  <w:num w:numId="11" w16cid:durableId="314604247">
    <w:abstractNumId w:val="4"/>
  </w:num>
  <w:num w:numId="12" w16cid:durableId="1183473309">
    <w:abstractNumId w:val="4"/>
  </w:num>
  <w:num w:numId="13" w16cid:durableId="675034981">
    <w:abstractNumId w:val="4"/>
  </w:num>
  <w:num w:numId="14" w16cid:durableId="81934307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60204260">
    <w:abstractNumId w:val="4"/>
  </w:num>
  <w:num w:numId="16" w16cid:durableId="1612206489">
    <w:abstractNumId w:val="0"/>
  </w:num>
  <w:num w:numId="17" w16cid:durableId="931744778">
    <w:abstractNumId w:val="5"/>
  </w:num>
  <w:num w:numId="18" w16cid:durableId="1632251798">
    <w:abstractNumId w:val="2"/>
  </w:num>
  <w:num w:numId="19" w16cid:durableId="149305754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4642796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7159307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816461193">
    <w:abstractNumId w:val="13"/>
  </w:num>
  <w:num w:numId="23" w16cid:durableId="2054235744">
    <w:abstractNumId w:val="10"/>
  </w:num>
  <w:num w:numId="24" w16cid:durableId="3898374">
    <w:abstractNumId w:val="7"/>
  </w:num>
  <w:num w:numId="25" w16cid:durableId="1438334224">
    <w:abstractNumId w:val="12"/>
  </w:num>
  <w:num w:numId="26" w16cid:durableId="554203527">
    <w:abstractNumId w:val="11"/>
  </w:num>
  <w:num w:numId="27" w16cid:durableId="178850039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/>
  <w:defaultTabStop w:val="567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2BC"/>
    <w:rsid w:val="00004CD2"/>
    <w:rsid w:val="0000759A"/>
    <w:rsid w:val="00012EB6"/>
    <w:rsid w:val="00014E0E"/>
    <w:rsid w:val="00015201"/>
    <w:rsid w:val="00031188"/>
    <w:rsid w:val="00040B42"/>
    <w:rsid w:val="00043A8F"/>
    <w:rsid w:val="000734A1"/>
    <w:rsid w:val="00075D84"/>
    <w:rsid w:val="000910B5"/>
    <w:rsid w:val="00096B34"/>
    <w:rsid w:val="000A0497"/>
    <w:rsid w:val="000A6F36"/>
    <w:rsid w:val="000A7A08"/>
    <w:rsid w:val="000A7A39"/>
    <w:rsid w:val="000B50B5"/>
    <w:rsid w:val="000B522D"/>
    <w:rsid w:val="000C0800"/>
    <w:rsid w:val="000C5CD5"/>
    <w:rsid w:val="000C62FC"/>
    <w:rsid w:val="000C673D"/>
    <w:rsid w:val="000D710D"/>
    <w:rsid w:val="000E0852"/>
    <w:rsid w:val="000E3FAA"/>
    <w:rsid w:val="000F5C55"/>
    <w:rsid w:val="001000EA"/>
    <w:rsid w:val="0010409F"/>
    <w:rsid w:val="001131D7"/>
    <w:rsid w:val="00113EE6"/>
    <w:rsid w:val="00122812"/>
    <w:rsid w:val="00137281"/>
    <w:rsid w:val="00140618"/>
    <w:rsid w:val="00150DE5"/>
    <w:rsid w:val="00150F91"/>
    <w:rsid w:val="00152290"/>
    <w:rsid w:val="00152A05"/>
    <w:rsid w:val="00170947"/>
    <w:rsid w:val="001746F7"/>
    <w:rsid w:val="00175059"/>
    <w:rsid w:val="001770D1"/>
    <w:rsid w:val="00185977"/>
    <w:rsid w:val="001A0BE7"/>
    <w:rsid w:val="001A4C35"/>
    <w:rsid w:val="001B1680"/>
    <w:rsid w:val="001B7519"/>
    <w:rsid w:val="001C3977"/>
    <w:rsid w:val="001C5C02"/>
    <w:rsid w:val="001D2CBE"/>
    <w:rsid w:val="001E38D1"/>
    <w:rsid w:val="001E4790"/>
    <w:rsid w:val="001E6EA7"/>
    <w:rsid w:val="001F202D"/>
    <w:rsid w:val="00204C5A"/>
    <w:rsid w:val="00206B10"/>
    <w:rsid w:val="00222BC5"/>
    <w:rsid w:val="00231886"/>
    <w:rsid w:val="002319F6"/>
    <w:rsid w:val="00234BBF"/>
    <w:rsid w:val="00235718"/>
    <w:rsid w:val="002400FE"/>
    <w:rsid w:val="00241D1B"/>
    <w:rsid w:val="00246FD1"/>
    <w:rsid w:val="00270632"/>
    <w:rsid w:val="00275079"/>
    <w:rsid w:val="00277015"/>
    <w:rsid w:val="00280CBF"/>
    <w:rsid w:val="00282065"/>
    <w:rsid w:val="00283D11"/>
    <w:rsid w:val="00291D6E"/>
    <w:rsid w:val="002A4498"/>
    <w:rsid w:val="002B5D86"/>
    <w:rsid w:val="002B74F8"/>
    <w:rsid w:val="002B770B"/>
    <w:rsid w:val="002D41B8"/>
    <w:rsid w:val="002D76DE"/>
    <w:rsid w:val="002E2BF2"/>
    <w:rsid w:val="002E3030"/>
    <w:rsid w:val="002F60D2"/>
    <w:rsid w:val="0030497B"/>
    <w:rsid w:val="003062F3"/>
    <w:rsid w:val="003067F0"/>
    <w:rsid w:val="003075BE"/>
    <w:rsid w:val="00316BA7"/>
    <w:rsid w:val="0031735F"/>
    <w:rsid w:val="0032609C"/>
    <w:rsid w:val="00334CC4"/>
    <w:rsid w:val="00335AFF"/>
    <w:rsid w:val="00340B74"/>
    <w:rsid w:val="003411BB"/>
    <w:rsid w:val="0034144F"/>
    <w:rsid w:val="003562CF"/>
    <w:rsid w:val="00362E3D"/>
    <w:rsid w:val="00373ECF"/>
    <w:rsid w:val="00376462"/>
    <w:rsid w:val="00380452"/>
    <w:rsid w:val="003813EA"/>
    <w:rsid w:val="00381D92"/>
    <w:rsid w:val="00383275"/>
    <w:rsid w:val="0038615A"/>
    <w:rsid w:val="00387F13"/>
    <w:rsid w:val="00393391"/>
    <w:rsid w:val="00396407"/>
    <w:rsid w:val="00396D0F"/>
    <w:rsid w:val="00396D98"/>
    <w:rsid w:val="003A26FB"/>
    <w:rsid w:val="003A31F1"/>
    <w:rsid w:val="003A7067"/>
    <w:rsid w:val="003B380A"/>
    <w:rsid w:val="003B7AC9"/>
    <w:rsid w:val="003C107F"/>
    <w:rsid w:val="003C2227"/>
    <w:rsid w:val="003C2C15"/>
    <w:rsid w:val="003C3548"/>
    <w:rsid w:val="003C3801"/>
    <w:rsid w:val="003D7A0A"/>
    <w:rsid w:val="003E2DDB"/>
    <w:rsid w:val="003E7035"/>
    <w:rsid w:val="00406841"/>
    <w:rsid w:val="004102FD"/>
    <w:rsid w:val="004108F4"/>
    <w:rsid w:val="00420E24"/>
    <w:rsid w:val="004220D7"/>
    <w:rsid w:val="004414E7"/>
    <w:rsid w:val="0044667E"/>
    <w:rsid w:val="004475AB"/>
    <w:rsid w:val="004653A7"/>
    <w:rsid w:val="004742BC"/>
    <w:rsid w:val="00474E12"/>
    <w:rsid w:val="00486088"/>
    <w:rsid w:val="00486366"/>
    <w:rsid w:val="004954F5"/>
    <w:rsid w:val="004A0DB1"/>
    <w:rsid w:val="004B4583"/>
    <w:rsid w:val="004B6950"/>
    <w:rsid w:val="004C070D"/>
    <w:rsid w:val="004D0162"/>
    <w:rsid w:val="004D0EE5"/>
    <w:rsid w:val="004D218F"/>
    <w:rsid w:val="004D3955"/>
    <w:rsid w:val="004E3646"/>
    <w:rsid w:val="004E6A44"/>
    <w:rsid w:val="004F67E1"/>
    <w:rsid w:val="005002B5"/>
    <w:rsid w:val="0050741A"/>
    <w:rsid w:val="0051268E"/>
    <w:rsid w:val="005126E9"/>
    <w:rsid w:val="00514636"/>
    <w:rsid w:val="0052717E"/>
    <w:rsid w:val="00530966"/>
    <w:rsid w:val="005320F2"/>
    <w:rsid w:val="00532E1A"/>
    <w:rsid w:val="00540147"/>
    <w:rsid w:val="00550FF4"/>
    <w:rsid w:val="00551B82"/>
    <w:rsid w:val="00552343"/>
    <w:rsid w:val="005527C2"/>
    <w:rsid w:val="005558DB"/>
    <w:rsid w:val="00561B42"/>
    <w:rsid w:val="0056339D"/>
    <w:rsid w:val="005646F2"/>
    <w:rsid w:val="00567465"/>
    <w:rsid w:val="0057155E"/>
    <w:rsid w:val="00574C65"/>
    <w:rsid w:val="0058755C"/>
    <w:rsid w:val="00597895"/>
    <w:rsid w:val="005A1239"/>
    <w:rsid w:val="005A5F5E"/>
    <w:rsid w:val="005B57EF"/>
    <w:rsid w:val="005C05D8"/>
    <w:rsid w:val="005C3EE5"/>
    <w:rsid w:val="005D4E54"/>
    <w:rsid w:val="0060042E"/>
    <w:rsid w:val="00602C05"/>
    <w:rsid w:val="0060529F"/>
    <w:rsid w:val="006068E7"/>
    <w:rsid w:val="00606E20"/>
    <w:rsid w:val="00613018"/>
    <w:rsid w:val="00614AA3"/>
    <w:rsid w:val="00614C69"/>
    <w:rsid w:val="006200C3"/>
    <w:rsid w:val="00630D75"/>
    <w:rsid w:val="006322B2"/>
    <w:rsid w:val="00642A94"/>
    <w:rsid w:val="0064782F"/>
    <w:rsid w:val="00663265"/>
    <w:rsid w:val="00667DE6"/>
    <w:rsid w:val="00675409"/>
    <w:rsid w:val="00687440"/>
    <w:rsid w:val="0069100F"/>
    <w:rsid w:val="00691507"/>
    <w:rsid w:val="006A3430"/>
    <w:rsid w:val="006B7C64"/>
    <w:rsid w:val="006C4288"/>
    <w:rsid w:val="006F1590"/>
    <w:rsid w:val="00706EA7"/>
    <w:rsid w:val="00714A2A"/>
    <w:rsid w:val="00720125"/>
    <w:rsid w:val="007208BD"/>
    <w:rsid w:val="007214DD"/>
    <w:rsid w:val="00723D6D"/>
    <w:rsid w:val="00727056"/>
    <w:rsid w:val="00727D0F"/>
    <w:rsid w:val="00741057"/>
    <w:rsid w:val="00741C51"/>
    <w:rsid w:val="00745749"/>
    <w:rsid w:val="00747E44"/>
    <w:rsid w:val="007570BF"/>
    <w:rsid w:val="007650FD"/>
    <w:rsid w:val="00772BD8"/>
    <w:rsid w:val="00787F99"/>
    <w:rsid w:val="00790A34"/>
    <w:rsid w:val="00793C79"/>
    <w:rsid w:val="007A6067"/>
    <w:rsid w:val="007A6A0C"/>
    <w:rsid w:val="007A6EF7"/>
    <w:rsid w:val="007B606B"/>
    <w:rsid w:val="007C18FE"/>
    <w:rsid w:val="007D5866"/>
    <w:rsid w:val="007D58E2"/>
    <w:rsid w:val="007E0701"/>
    <w:rsid w:val="007E3F96"/>
    <w:rsid w:val="007E5D59"/>
    <w:rsid w:val="007F675D"/>
    <w:rsid w:val="007F723D"/>
    <w:rsid w:val="00804EBC"/>
    <w:rsid w:val="00806CAC"/>
    <w:rsid w:val="00811414"/>
    <w:rsid w:val="008138BC"/>
    <w:rsid w:val="008142C3"/>
    <w:rsid w:val="00814BD6"/>
    <w:rsid w:val="008251FF"/>
    <w:rsid w:val="008300A7"/>
    <w:rsid w:val="008360BA"/>
    <w:rsid w:val="00836867"/>
    <w:rsid w:val="00851DC2"/>
    <w:rsid w:val="00864BFF"/>
    <w:rsid w:val="00872276"/>
    <w:rsid w:val="008820CB"/>
    <w:rsid w:val="008827E6"/>
    <w:rsid w:val="00884A87"/>
    <w:rsid w:val="00892A6F"/>
    <w:rsid w:val="008B09FE"/>
    <w:rsid w:val="008B54B6"/>
    <w:rsid w:val="008B5622"/>
    <w:rsid w:val="008C2B34"/>
    <w:rsid w:val="008C2D2B"/>
    <w:rsid w:val="008C34A0"/>
    <w:rsid w:val="008C4A3B"/>
    <w:rsid w:val="008E70C4"/>
    <w:rsid w:val="008F00D1"/>
    <w:rsid w:val="008F3F7D"/>
    <w:rsid w:val="00911837"/>
    <w:rsid w:val="009216C0"/>
    <w:rsid w:val="0092395A"/>
    <w:rsid w:val="009348E6"/>
    <w:rsid w:val="0093503A"/>
    <w:rsid w:val="00935526"/>
    <w:rsid w:val="00936D8C"/>
    <w:rsid w:val="00941360"/>
    <w:rsid w:val="009558EC"/>
    <w:rsid w:val="00955F25"/>
    <w:rsid w:val="00967B83"/>
    <w:rsid w:val="00970487"/>
    <w:rsid w:val="00974B35"/>
    <w:rsid w:val="0098210C"/>
    <w:rsid w:val="00987FF1"/>
    <w:rsid w:val="00994281"/>
    <w:rsid w:val="00994F29"/>
    <w:rsid w:val="00995D13"/>
    <w:rsid w:val="009B2482"/>
    <w:rsid w:val="009B4E55"/>
    <w:rsid w:val="009C0F31"/>
    <w:rsid w:val="009C5E43"/>
    <w:rsid w:val="009D2ECF"/>
    <w:rsid w:val="009D3754"/>
    <w:rsid w:val="009D7E52"/>
    <w:rsid w:val="009D7F5B"/>
    <w:rsid w:val="009E4572"/>
    <w:rsid w:val="009F6E9D"/>
    <w:rsid w:val="00A001BC"/>
    <w:rsid w:val="00A03BBD"/>
    <w:rsid w:val="00A21088"/>
    <w:rsid w:val="00A23221"/>
    <w:rsid w:val="00A2714D"/>
    <w:rsid w:val="00A32789"/>
    <w:rsid w:val="00A34E15"/>
    <w:rsid w:val="00A44ACD"/>
    <w:rsid w:val="00A54521"/>
    <w:rsid w:val="00A55BD0"/>
    <w:rsid w:val="00A6058C"/>
    <w:rsid w:val="00A65B04"/>
    <w:rsid w:val="00A662FC"/>
    <w:rsid w:val="00A746F5"/>
    <w:rsid w:val="00A80939"/>
    <w:rsid w:val="00A80B2B"/>
    <w:rsid w:val="00A81157"/>
    <w:rsid w:val="00AB3ACE"/>
    <w:rsid w:val="00AD1E07"/>
    <w:rsid w:val="00AD2632"/>
    <w:rsid w:val="00AE14B8"/>
    <w:rsid w:val="00AF1E2A"/>
    <w:rsid w:val="00AF433B"/>
    <w:rsid w:val="00B01466"/>
    <w:rsid w:val="00B072EC"/>
    <w:rsid w:val="00B07D3B"/>
    <w:rsid w:val="00B10050"/>
    <w:rsid w:val="00B12B5E"/>
    <w:rsid w:val="00B22A48"/>
    <w:rsid w:val="00B23801"/>
    <w:rsid w:val="00B328EC"/>
    <w:rsid w:val="00B34DD3"/>
    <w:rsid w:val="00B41507"/>
    <w:rsid w:val="00B44441"/>
    <w:rsid w:val="00B55426"/>
    <w:rsid w:val="00B62CBC"/>
    <w:rsid w:val="00B62CD9"/>
    <w:rsid w:val="00B6409A"/>
    <w:rsid w:val="00B70C19"/>
    <w:rsid w:val="00B74236"/>
    <w:rsid w:val="00B801EE"/>
    <w:rsid w:val="00B811AE"/>
    <w:rsid w:val="00BA0D35"/>
    <w:rsid w:val="00BA3C88"/>
    <w:rsid w:val="00BB09F0"/>
    <w:rsid w:val="00BC30D3"/>
    <w:rsid w:val="00BD24C8"/>
    <w:rsid w:val="00BD502C"/>
    <w:rsid w:val="00BE0C82"/>
    <w:rsid w:val="00BF0DB1"/>
    <w:rsid w:val="00BF51D7"/>
    <w:rsid w:val="00C038A1"/>
    <w:rsid w:val="00C049A9"/>
    <w:rsid w:val="00C1063E"/>
    <w:rsid w:val="00C12385"/>
    <w:rsid w:val="00C126D1"/>
    <w:rsid w:val="00C1289B"/>
    <w:rsid w:val="00C13CAB"/>
    <w:rsid w:val="00C16970"/>
    <w:rsid w:val="00C16E73"/>
    <w:rsid w:val="00C24F58"/>
    <w:rsid w:val="00C26929"/>
    <w:rsid w:val="00C404A0"/>
    <w:rsid w:val="00C41BA1"/>
    <w:rsid w:val="00C4261D"/>
    <w:rsid w:val="00C4471B"/>
    <w:rsid w:val="00C47A5E"/>
    <w:rsid w:val="00C60ED0"/>
    <w:rsid w:val="00C62343"/>
    <w:rsid w:val="00C63B24"/>
    <w:rsid w:val="00C65900"/>
    <w:rsid w:val="00C7181E"/>
    <w:rsid w:val="00C7362A"/>
    <w:rsid w:val="00C7708C"/>
    <w:rsid w:val="00C82FD5"/>
    <w:rsid w:val="00C9280A"/>
    <w:rsid w:val="00C92EDE"/>
    <w:rsid w:val="00C97D0D"/>
    <w:rsid w:val="00CA4F43"/>
    <w:rsid w:val="00CB040E"/>
    <w:rsid w:val="00CB5924"/>
    <w:rsid w:val="00CC7799"/>
    <w:rsid w:val="00CD7D9E"/>
    <w:rsid w:val="00CE2241"/>
    <w:rsid w:val="00CE2CA7"/>
    <w:rsid w:val="00CE393A"/>
    <w:rsid w:val="00CE4A42"/>
    <w:rsid w:val="00CF3707"/>
    <w:rsid w:val="00D03343"/>
    <w:rsid w:val="00D078F4"/>
    <w:rsid w:val="00D105DF"/>
    <w:rsid w:val="00D11246"/>
    <w:rsid w:val="00D131F3"/>
    <w:rsid w:val="00D210B3"/>
    <w:rsid w:val="00D41BA9"/>
    <w:rsid w:val="00D51F4A"/>
    <w:rsid w:val="00D55E57"/>
    <w:rsid w:val="00D56333"/>
    <w:rsid w:val="00D67BE4"/>
    <w:rsid w:val="00D70E54"/>
    <w:rsid w:val="00D71F13"/>
    <w:rsid w:val="00D80C37"/>
    <w:rsid w:val="00D81575"/>
    <w:rsid w:val="00D84B33"/>
    <w:rsid w:val="00D91582"/>
    <w:rsid w:val="00D92000"/>
    <w:rsid w:val="00D93418"/>
    <w:rsid w:val="00D96BA6"/>
    <w:rsid w:val="00DA1842"/>
    <w:rsid w:val="00DA4256"/>
    <w:rsid w:val="00DA6469"/>
    <w:rsid w:val="00DC104A"/>
    <w:rsid w:val="00DD0048"/>
    <w:rsid w:val="00DD045A"/>
    <w:rsid w:val="00DD5DD4"/>
    <w:rsid w:val="00DE38C8"/>
    <w:rsid w:val="00DE4DEF"/>
    <w:rsid w:val="00DE6316"/>
    <w:rsid w:val="00DE76C8"/>
    <w:rsid w:val="00DF3650"/>
    <w:rsid w:val="00DF4F73"/>
    <w:rsid w:val="00E00CCE"/>
    <w:rsid w:val="00E01B81"/>
    <w:rsid w:val="00E038AB"/>
    <w:rsid w:val="00E1377E"/>
    <w:rsid w:val="00E145F3"/>
    <w:rsid w:val="00E24E2C"/>
    <w:rsid w:val="00E27A14"/>
    <w:rsid w:val="00E33769"/>
    <w:rsid w:val="00E35108"/>
    <w:rsid w:val="00E446A1"/>
    <w:rsid w:val="00E46FAF"/>
    <w:rsid w:val="00E6498D"/>
    <w:rsid w:val="00E66D86"/>
    <w:rsid w:val="00E70C1B"/>
    <w:rsid w:val="00E847B4"/>
    <w:rsid w:val="00E920BF"/>
    <w:rsid w:val="00EA4D17"/>
    <w:rsid w:val="00EB21DA"/>
    <w:rsid w:val="00EB3018"/>
    <w:rsid w:val="00EB7B31"/>
    <w:rsid w:val="00EC16F7"/>
    <w:rsid w:val="00ED203D"/>
    <w:rsid w:val="00ED73B7"/>
    <w:rsid w:val="00EE0FA8"/>
    <w:rsid w:val="00EE5FCB"/>
    <w:rsid w:val="00EF6C58"/>
    <w:rsid w:val="00F00C4F"/>
    <w:rsid w:val="00F017F7"/>
    <w:rsid w:val="00F04069"/>
    <w:rsid w:val="00F35BA7"/>
    <w:rsid w:val="00F4462B"/>
    <w:rsid w:val="00F46D04"/>
    <w:rsid w:val="00F6203B"/>
    <w:rsid w:val="00F656BD"/>
    <w:rsid w:val="00F66BB3"/>
    <w:rsid w:val="00F75229"/>
    <w:rsid w:val="00F82AAE"/>
    <w:rsid w:val="00F97FB1"/>
    <w:rsid w:val="00FC4994"/>
    <w:rsid w:val="00FC55FF"/>
    <w:rsid w:val="00FD1497"/>
    <w:rsid w:val="00FD1A38"/>
    <w:rsid w:val="00FD33BA"/>
    <w:rsid w:val="00FD3533"/>
    <w:rsid w:val="00FD3C49"/>
    <w:rsid w:val="00FE0ECF"/>
    <w:rsid w:val="00FE5225"/>
    <w:rsid w:val="00FE7D37"/>
    <w:rsid w:val="00FF075D"/>
    <w:rsid w:val="00FF2540"/>
    <w:rsid w:val="00FF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A4D1BD"/>
  <w15:docId w15:val="{5AE3C3E2-4625-4137-A04F-51D6E29F4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4521"/>
    <w:pPr>
      <w:spacing w:after="120"/>
    </w:pPr>
    <w:rPr>
      <w:rFonts w:ascii="Arial" w:hAnsi="Arial"/>
      <w:sz w:val="22"/>
      <w:szCs w:val="24"/>
      <w:lang w:val="en-GB" w:eastAsia="en-US"/>
    </w:rPr>
  </w:style>
  <w:style w:type="paragraph" w:styleId="1">
    <w:name w:val="heading 1"/>
    <w:basedOn w:val="a"/>
    <w:next w:val="a"/>
    <w:qFormat/>
    <w:rsid w:val="00A54521"/>
    <w:pPr>
      <w:spacing w:after="220"/>
      <w:outlineLvl w:val="0"/>
    </w:pPr>
  </w:style>
  <w:style w:type="paragraph" w:styleId="2">
    <w:name w:val="heading 2"/>
    <w:basedOn w:val="a"/>
    <w:qFormat/>
    <w:rsid w:val="00A54521"/>
    <w:pPr>
      <w:keepNext/>
      <w:numPr>
        <w:ilvl w:val="1"/>
        <w:numId w:val="2"/>
      </w:numPr>
      <w:tabs>
        <w:tab w:val="left" w:pos="1418"/>
      </w:tabs>
      <w:spacing w:before="240"/>
      <w:outlineLvl w:val="1"/>
    </w:pPr>
    <w:rPr>
      <w:b/>
    </w:rPr>
  </w:style>
  <w:style w:type="paragraph" w:styleId="3">
    <w:name w:val="heading 3"/>
    <w:basedOn w:val="a"/>
    <w:qFormat/>
    <w:rsid w:val="00A54521"/>
    <w:pPr>
      <w:keepLines/>
      <w:numPr>
        <w:ilvl w:val="2"/>
        <w:numId w:val="2"/>
      </w:numPr>
      <w:tabs>
        <w:tab w:val="left" w:pos="1418"/>
        <w:tab w:val="left" w:pos="1985"/>
        <w:tab w:val="left" w:pos="2552"/>
        <w:tab w:val="left" w:pos="3119"/>
        <w:tab w:val="left" w:pos="3686"/>
      </w:tabs>
      <w:outlineLvl w:val="2"/>
    </w:pPr>
    <w:rPr>
      <w:bCs/>
      <w:iCs/>
    </w:rPr>
  </w:style>
  <w:style w:type="paragraph" w:styleId="4">
    <w:name w:val="heading 4"/>
    <w:basedOn w:val="a"/>
    <w:next w:val="a"/>
    <w:qFormat/>
    <w:rsid w:val="00A54521"/>
    <w:pPr>
      <w:ind w:left="360"/>
      <w:outlineLvl w:val="3"/>
    </w:pPr>
    <w:rPr>
      <w:sz w:val="18"/>
    </w:rPr>
  </w:style>
  <w:style w:type="paragraph" w:styleId="5">
    <w:name w:val="heading 5"/>
    <w:basedOn w:val="a"/>
    <w:next w:val="a"/>
    <w:qFormat/>
    <w:rsid w:val="00A54521"/>
    <w:pPr>
      <w:numPr>
        <w:ilvl w:val="4"/>
        <w:numId w:val="12"/>
      </w:numPr>
      <w:outlineLvl w:val="4"/>
    </w:pPr>
    <w:rPr>
      <w:sz w:val="20"/>
    </w:rPr>
  </w:style>
  <w:style w:type="paragraph" w:styleId="6">
    <w:name w:val="heading 6"/>
    <w:basedOn w:val="a"/>
    <w:next w:val="a"/>
    <w:qFormat/>
    <w:rsid w:val="00A54521"/>
    <w:pPr>
      <w:ind w:left="1080"/>
      <w:outlineLvl w:val="5"/>
    </w:pPr>
    <w:rPr>
      <w:sz w:val="18"/>
    </w:rPr>
  </w:style>
  <w:style w:type="paragraph" w:styleId="7">
    <w:name w:val="heading 7"/>
    <w:basedOn w:val="a"/>
    <w:next w:val="a"/>
    <w:qFormat/>
    <w:rsid w:val="00A54521"/>
    <w:pPr>
      <w:keepNext/>
      <w:jc w:val="center"/>
      <w:outlineLvl w:val="6"/>
    </w:pPr>
    <w:rPr>
      <w:b/>
    </w:rPr>
  </w:style>
  <w:style w:type="paragraph" w:styleId="8">
    <w:name w:val="heading 8"/>
    <w:basedOn w:val="a"/>
    <w:next w:val="a"/>
    <w:qFormat/>
    <w:rsid w:val="00A54521"/>
    <w:pPr>
      <w:keepNext/>
      <w:jc w:val="center"/>
      <w:outlineLvl w:val="7"/>
    </w:pPr>
    <w:rPr>
      <w:rFonts w:cs="Arial"/>
      <w:b/>
      <w:bCs/>
      <w:sz w:val="32"/>
    </w:rPr>
  </w:style>
  <w:style w:type="paragraph" w:styleId="9">
    <w:name w:val="heading 9"/>
    <w:basedOn w:val="a"/>
    <w:next w:val="a"/>
    <w:qFormat/>
    <w:rsid w:val="00A54521"/>
    <w:pPr>
      <w:keepNext/>
      <w:tabs>
        <w:tab w:val="right" w:pos="4304"/>
      </w:tabs>
      <w:suppressAutoHyphens/>
      <w:spacing w:before="30" w:after="30"/>
      <w:jc w:val="right"/>
      <w:outlineLvl w:val="8"/>
    </w:pPr>
    <w:rPr>
      <w:b/>
      <w:bCs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54521"/>
    <w:pPr>
      <w:tabs>
        <w:tab w:val="center" w:pos="4320"/>
        <w:tab w:val="right" w:pos="8640"/>
      </w:tabs>
      <w:spacing w:after="0"/>
      <w:jc w:val="center"/>
    </w:pPr>
    <w:rPr>
      <w:sz w:val="16"/>
    </w:rPr>
  </w:style>
  <w:style w:type="paragraph" w:styleId="a5">
    <w:name w:val="Title"/>
    <w:basedOn w:val="a"/>
    <w:next w:val="a"/>
    <w:qFormat/>
    <w:rsid w:val="00A54521"/>
    <w:pPr>
      <w:pBdr>
        <w:top w:val="single" w:sz="4" w:space="10" w:color="FFFFFF"/>
        <w:left w:val="single" w:sz="4" w:space="4" w:color="FFFFFF"/>
        <w:bottom w:val="single" w:sz="4" w:space="10" w:color="FFFFFF"/>
        <w:right w:val="single" w:sz="4" w:space="4" w:color="FFFFFF"/>
      </w:pBdr>
      <w:shd w:val="clear" w:color="auto" w:fill="E6E6E6"/>
      <w:spacing w:before="240" w:after="480"/>
      <w:jc w:val="center"/>
    </w:pPr>
    <w:rPr>
      <w:rFonts w:cs="Arial"/>
      <w:b/>
      <w:caps/>
      <w:sz w:val="28"/>
    </w:rPr>
  </w:style>
  <w:style w:type="character" w:styleId="a6">
    <w:name w:val="page number"/>
    <w:basedOn w:val="a0"/>
    <w:rsid w:val="00A54521"/>
  </w:style>
  <w:style w:type="paragraph" w:customStyle="1" w:styleId="Tableindent">
    <w:name w:val="Table indent"/>
    <w:basedOn w:val="Tablenormal"/>
    <w:rsid w:val="00A54521"/>
    <w:pPr>
      <w:tabs>
        <w:tab w:val="left" w:pos="284"/>
      </w:tabs>
      <w:ind w:left="284" w:hanging="284"/>
    </w:pPr>
  </w:style>
  <w:style w:type="paragraph" w:customStyle="1" w:styleId="Tablenormal">
    <w:name w:val="Table normal"/>
    <w:basedOn w:val="a"/>
    <w:rsid w:val="00A54521"/>
    <w:pPr>
      <w:keepLines/>
      <w:spacing w:before="60" w:after="60"/>
    </w:pPr>
    <w:rPr>
      <w:sz w:val="20"/>
    </w:rPr>
  </w:style>
  <w:style w:type="paragraph" w:customStyle="1" w:styleId="Principle">
    <w:name w:val="Principle"/>
    <w:basedOn w:val="a"/>
    <w:rsid w:val="00A54521"/>
    <w:pPr>
      <w:tabs>
        <w:tab w:val="num" w:pos="432"/>
        <w:tab w:val="left" w:pos="567"/>
        <w:tab w:val="left" w:pos="1134"/>
      </w:tabs>
      <w:spacing w:before="120"/>
      <w:ind w:left="432" w:hanging="432"/>
    </w:pPr>
    <w:rPr>
      <w:b/>
      <w:i/>
      <w:u w:val="single"/>
      <w:lang w:val="en-US"/>
    </w:rPr>
  </w:style>
  <w:style w:type="paragraph" w:customStyle="1" w:styleId="Criteria">
    <w:name w:val="Criteria"/>
    <w:basedOn w:val="a"/>
    <w:rsid w:val="00A54521"/>
    <w:pPr>
      <w:tabs>
        <w:tab w:val="left" w:pos="567"/>
        <w:tab w:val="num" w:pos="720"/>
      </w:tabs>
      <w:ind w:left="720" w:hanging="360"/>
    </w:pPr>
    <w:rPr>
      <w:b/>
      <w:i/>
      <w:iCs/>
      <w:snapToGrid w:val="0"/>
    </w:rPr>
  </w:style>
  <w:style w:type="paragraph" w:customStyle="1" w:styleId="HeaderMain">
    <w:name w:val="Header Main"/>
    <w:basedOn w:val="a"/>
    <w:next w:val="2"/>
    <w:rsid w:val="00A54521"/>
    <w:pPr>
      <w:keepNext/>
      <w:numPr>
        <w:numId w:val="2"/>
      </w:numPr>
      <w:tabs>
        <w:tab w:val="left" w:pos="1418"/>
        <w:tab w:val="left" w:pos="1985"/>
        <w:tab w:val="left" w:pos="2552"/>
        <w:tab w:val="left" w:pos="3119"/>
        <w:tab w:val="left" w:pos="3686"/>
      </w:tabs>
      <w:spacing w:before="360" w:after="240"/>
      <w:jc w:val="both"/>
    </w:pPr>
    <w:rPr>
      <w:b/>
      <w:caps/>
      <w:sz w:val="24"/>
    </w:rPr>
  </w:style>
  <w:style w:type="paragraph" w:customStyle="1" w:styleId="TableHeader">
    <w:name w:val="Table Header"/>
    <w:basedOn w:val="a"/>
    <w:link w:val="TableHeaderChar"/>
    <w:rsid w:val="0064782F"/>
    <w:pPr>
      <w:tabs>
        <w:tab w:val="left" w:pos="993"/>
        <w:tab w:val="left" w:pos="1134"/>
        <w:tab w:val="left" w:pos="5670"/>
        <w:tab w:val="left" w:pos="6804"/>
        <w:tab w:val="left" w:leader="dot" w:pos="8364"/>
        <w:tab w:val="right" w:pos="8787"/>
      </w:tabs>
      <w:spacing w:before="60" w:after="60"/>
    </w:pPr>
    <w:rPr>
      <w:rFonts w:ascii="Arial Bold" w:hAnsi="Arial Bold"/>
      <w:b/>
      <w:sz w:val="18"/>
      <w:szCs w:val="20"/>
    </w:rPr>
  </w:style>
  <w:style w:type="character" w:customStyle="1" w:styleId="TableHeaderChar">
    <w:name w:val="Table Header Char"/>
    <w:basedOn w:val="a0"/>
    <w:link w:val="TableHeader"/>
    <w:rsid w:val="0064782F"/>
    <w:rPr>
      <w:rFonts w:ascii="Arial Bold" w:hAnsi="Arial Bold"/>
      <w:b/>
      <w:sz w:val="18"/>
      <w:lang w:val="en-GB" w:eastAsia="en-US" w:bidi="ar-SA"/>
    </w:rPr>
  </w:style>
  <w:style w:type="paragraph" w:customStyle="1" w:styleId="Normal-Indent">
    <w:name w:val="Normal-Indent"/>
    <w:basedOn w:val="a"/>
    <w:rsid w:val="00A54521"/>
    <w:pPr>
      <w:ind w:left="851"/>
    </w:pPr>
  </w:style>
  <w:style w:type="paragraph" w:customStyle="1" w:styleId="Normal-Numbered">
    <w:name w:val="Normal-Numbered"/>
    <w:basedOn w:val="a"/>
    <w:rsid w:val="00A54521"/>
    <w:pPr>
      <w:numPr>
        <w:numId w:val="3"/>
      </w:numPr>
      <w:spacing w:after="240"/>
    </w:pPr>
  </w:style>
  <w:style w:type="paragraph" w:styleId="a7">
    <w:name w:val="Body Text Indent"/>
    <w:basedOn w:val="a"/>
    <w:rsid w:val="00A54521"/>
    <w:pPr>
      <w:spacing w:before="120" w:after="0"/>
      <w:ind w:left="851"/>
    </w:pPr>
    <w:rPr>
      <w:color w:val="FF6600"/>
      <w:szCs w:val="20"/>
    </w:rPr>
  </w:style>
  <w:style w:type="paragraph" w:styleId="20">
    <w:name w:val="Body Text Indent 2"/>
    <w:basedOn w:val="a"/>
    <w:rsid w:val="00A54521"/>
    <w:pPr>
      <w:spacing w:before="120" w:after="0"/>
      <w:ind w:left="851"/>
    </w:pPr>
    <w:rPr>
      <w:color w:val="FF6600"/>
      <w:sz w:val="20"/>
      <w:szCs w:val="20"/>
    </w:rPr>
  </w:style>
  <w:style w:type="paragraph" w:styleId="a8">
    <w:name w:val="Body Text"/>
    <w:basedOn w:val="a"/>
    <w:rsid w:val="00A54521"/>
    <w:rPr>
      <w:color w:val="FF0000"/>
      <w:sz w:val="18"/>
    </w:rPr>
  </w:style>
  <w:style w:type="paragraph" w:customStyle="1" w:styleId="TableNr">
    <w:name w:val="Table Nr"/>
    <w:basedOn w:val="Tableindent"/>
    <w:rsid w:val="00A54521"/>
    <w:pPr>
      <w:numPr>
        <w:numId w:val="4"/>
      </w:numPr>
      <w:tabs>
        <w:tab w:val="clear" w:pos="284"/>
        <w:tab w:val="clear" w:pos="927"/>
        <w:tab w:val="num" w:pos="454"/>
      </w:tabs>
      <w:ind w:left="454" w:hanging="397"/>
    </w:pPr>
  </w:style>
  <w:style w:type="paragraph" w:customStyle="1" w:styleId="Indent-1">
    <w:name w:val="Indent-1"/>
    <w:basedOn w:val="a"/>
    <w:rsid w:val="00A54521"/>
    <w:pPr>
      <w:keepLines/>
      <w:numPr>
        <w:numId w:val="1"/>
      </w:numPr>
      <w:tabs>
        <w:tab w:val="left" w:pos="1134"/>
      </w:tabs>
    </w:pPr>
  </w:style>
  <w:style w:type="paragraph" w:styleId="a9">
    <w:name w:val="header"/>
    <w:basedOn w:val="a"/>
    <w:rsid w:val="00A54521"/>
    <w:pPr>
      <w:tabs>
        <w:tab w:val="center" w:pos="4320"/>
        <w:tab w:val="right" w:pos="8640"/>
      </w:tabs>
    </w:pPr>
  </w:style>
  <w:style w:type="paragraph" w:customStyle="1" w:styleId="TableHeaderMain">
    <w:name w:val="Table Header Main"/>
    <w:basedOn w:val="TableHeader"/>
    <w:rsid w:val="00A54521"/>
    <w:rPr>
      <w:caps/>
    </w:rPr>
  </w:style>
  <w:style w:type="table" w:styleId="aa">
    <w:name w:val="Table Grid"/>
    <w:basedOn w:val="a1"/>
    <w:rsid w:val="004742BC"/>
    <w:pPr>
      <w:spacing w:after="12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semiHidden/>
    <w:rsid w:val="00C24F58"/>
    <w:rPr>
      <w:rFonts w:ascii="Tahoma" w:hAnsi="Tahoma" w:cs="Tahoma"/>
      <w:sz w:val="16"/>
      <w:szCs w:val="16"/>
    </w:rPr>
  </w:style>
  <w:style w:type="character" w:styleId="ac">
    <w:name w:val="Hyperlink"/>
    <w:basedOn w:val="a0"/>
    <w:rsid w:val="00630D75"/>
    <w:rPr>
      <w:color w:val="0000FF"/>
      <w:u w:val="single"/>
    </w:rPr>
  </w:style>
  <w:style w:type="character" w:styleId="ad">
    <w:name w:val="annotation reference"/>
    <w:basedOn w:val="a0"/>
    <w:semiHidden/>
    <w:rsid w:val="00987FF1"/>
    <w:rPr>
      <w:sz w:val="16"/>
      <w:szCs w:val="16"/>
    </w:rPr>
  </w:style>
  <w:style w:type="paragraph" w:styleId="ae">
    <w:name w:val="annotation text"/>
    <w:basedOn w:val="a"/>
    <w:link w:val="af"/>
    <w:semiHidden/>
    <w:rsid w:val="00987FF1"/>
    <w:rPr>
      <w:sz w:val="20"/>
      <w:szCs w:val="20"/>
    </w:rPr>
  </w:style>
  <w:style w:type="character" w:styleId="af0">
    <w:name w:val="FollowedHyperlink"/>
    <w:basedOn w:val="a0"/>
    <w:rsid w:val="00987FF1"/>
    <w:rPr>
      <w:color w:val="800080"/>
      <w:u w:val="single"/>
    </w:rPr>
  </w:style>
  <w:style w:type="character" w:customStyle="1" w:styleId="a4">
    <w:name w:val="フッター (文字)"/>
    <w:basedOn w:val="a0"/>
    <w:link w:val="a3"/>
    <w:rsid w:val="00C4471B"/>
    <w:rPr>
      <w:rFonts w:ascii="Arial" w:hAnsi="Arial"/>
      <w:sz w:val="16"/>
      <w:szCs w:val="24"/>
      <w:lang w:val="en-GB" w:eastAsia="en-US"/>
    </w:rPr>
  </w:style>
  <w:style w:type="paragraph" w:styleId="af1">
    <w:name w:val="annotation subject"/>
    <w:basedOn w:val="ae"/>
    <w:next w:val="ae"/>
    <w:link w:val="af2"/>
    <w:rsid w:val="00BD502C"/>
    <w:rPr>
      <w:b/>
      <w:bCs/>
      <w:sz w:val="22"/>
      <w:szCs w:val="24"/>
    </w:rPr>
  </w:style>
  <w:style w:type="character" w:customStyle="1" w:styleId="af">
    <w:name w:val="コメント文字列 (文字)"/>
    <w:basedOn w:val="a0"/>
    <w:link w:val="ae"/>
    <w:semiHidden/>
    <w:rsid w:val="00BD502C"/>
    <w:rPr>
      <w:rFonts w:ascii="Arial" w:hAnsi="Arial"/>
      <w:lang w:val="en-GB" w:eastAsia="en-US"/>
    </w:rPr>
  </w:style>
  <w:style w:type="character" w:customStyle="1" w:styleId="af2">
    <w:name w:val="コメント内容 (文字)"/>
    <w:basedOn w:val="af"/>
    <w:link w:val="af1"/>
    <w:rsid w:val="00BD502C"/>
    <w:rPr>
      <w:rFonts w:ascii="Arial" w:hAnsi="Arial"/>
      <w:lang w:val="en-GB" w:eastAsia="en-US"/>
    </w:rPr>
  </w:style>
  <w:style w:type="paragraph" w:styleId="af3">
    <w:name w:val="Plain Text"/>
    <w:basedOn w:val="a"/>
    <w:link w:val="af4"/>
    <w:uiPriority w:val="99"/>
    <w:unhideWhenUsed/>
    <w:rsid w:val="001770D1"/>
    <w:pPr>
      <w:widowControl w:val="0"/>
      <w:spacing w:after="0"/>
    </w:pPr>
    <w:rPr>
      <w:rFonts w:ascii="ＭＳ ゴシック" w:eastAsia="ＭＳ ゴシック" w:hAnsi="Courier New" w:cs="Courier New"/>
      <w:kern w:val="2"/>
      <w:sz w:val="20"/>
      <w:szCs w:val="21"/>
      <w:lang w:val="en-US" w:eastAsia="ja-JP"/>
    </w:rPr>
  </w:style>
  <w:style w:type="character" w:customStyle="1" w:styleId="af4">
    <w:name w:val="書式なし (文字)"/>
    <w:basedOn w:val="a0"/>
    <w:link w:val="af3"/>
    <w:uiPriority w:val="99"/>
    <w:rsid w:val="001770D1"/>
    <w:rPr>
      <w:rFonts w:ascii="ＭＳ ゴシック" w:eastAsia="ＭＳ ゴシック" w:hAnsi="Courier New" w:cs="Courier New"/>
      <w:kern w:val="2"/>
      <w:szCs w:val="21"/>
      <w:lang w:eastAsia="ja-JP"/>
    </w:rPr>
  </w:style>
  <w:style w:type="paragraph" w:styleId="af5">
    <w:name w:val="List Paragraph"/>
    <w:basedOn w:val="a"/>
    <w:uiPriority w:val="34"/>
    <w:qFormat/>
    <w:rsid w:val="00F00C4F"/>
    <w:pPr>
      <w:ind w:leftChars="400" w:left="840"/>
    </w:pPr>
  </w:style>
  <w:style w:type="paragraph" w:customStyle="1" w:styleId="SGSHEADLINE">
    <w:name w:val="SGS HEADLINE"/>
    <w:basedOn w:val="a"/>
    <w:link w:val="SGSHEADLINEChar"/>
    <w:qFormat/>
    <w:rsid w:val="000D710D"/>
    <w:pPr>
      <w:suppressAutoHyphens/>
      <w:spacing w:after="0"/>
    </w:pPr>
    <w:rPr>
      <w:rFonts w:eastAsia="ＭＳ 明朝"/>
      <w:b/>
      <w:caps/>
      <w:color w:val="313231"/>
      <w:sz w:val="60"/>
    </w:rPr>
  </w:style>
  <w:style w:type="paragraph" w:styleId="af6">
    <w:name w:val="No Spacing"/>
    <w:basedOn w:val="a"/>
    <w:link w:val="af7"/>
    <w:uiPriority w:val="1"/>
    <w:qFormat/>
    <w:rsid w:val="000D710D"/>
    <w:pPr>
      <w:spacing w:before="120" w:after="0"/>
    </w:pPr>
    <w:rPr>
      <w:rFonts w:eastAsiaTheme="majorEastAsia" w:cstheme="majorBidi"/>
      <w:sz w:val="20"/>
      <w:szCs w:val="32"/>
      <w:lang w:bidi="en-US"/>
    </w:rPr>
  </w:style>
  <w:style w:type="character" w:customStyle="1" w:styleId="af7">
    <w:name w:val="行間詰め (文字)"/>
    <w:basedOn w:val="a0"/>
    <w:link w:val="af6"/>
    <w:uiPriority w:val="1"/>
    <w:rsid w:val="000D710D"/>
    <w:rPr>
      <w:rFonts w:ascii="Arial" w:eastAsiaTheme="majorEastAsia" w:hAnsi="Arial" w:cstheme="majorBidi"/>
      <w:szCs w:val="32"/>
      <w:lang w:val="en-GB" w:eastAsia="en-US" w:bidi="en-US"/>
    </w:rPr>
  </w:style>
  <w:style w:type="character" w:customStyle="1" w:styleId="SGSHEADLINEChar">
    <w:name w:val="SGS HEADLINE Char"/>
    <w:basedOn w:val="a0"/>
    <w:link w:val="SGSHEADLINE"/>
    <w:rsid w:val="000D710D"/>
    <w:rPr>
      <w:rFonts w:ascii="Arial" w:eastAsia="ＭＳ 明朝" w:hAnsi="Arial"/>
      <w:b/>
      <w:caps/>
      <w:color w:val="313231"/>
      <w:sz w:val="60"/>
      <w:szCs w:val="24"/>
      <w:lang w:val="en-GB" w:eastAsia="en-US"/>
    </w:rPr>
  </w:style>
  <w:style w:type="character" w:styleId="af8">
    <w:name w:val="Placeholder Text"/>
    <w:basedOn w:val="a0"/>
    <w:uiPriority w:val="99"/>
    <w:semiHidden/>
    <w:rsid w:val="00A662FC"/>
    <w:rPr>
      <w:color w:val="808080"/>
    </w:rPr>
  </w:style>
  <w:style w:type="character" w:styleId="af9">
    <w:name w:val="Unresolved Mention"/>
    <w:basedOn w:val="a0"/>
    <w:uiPriority w:val="99"/>
    <w:semiHidden/>
    <w:unhideWhenUsed/>
    <w:rsid w:val="008C34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324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8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errit_Marais\Application%20Data\Microsoft\Templates\AD-20-03.1%20Application%20Form%20t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7B288FC38C7489799392F24F7556B2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EC5F6EF-908B-4F55-AC63-AA37C6079B70}"/>
      </w:docPartPr>
      <w:docPartBody>
        <w:p w:rsidR="00865C4E" w:rsidRDefault="00642114" w:rsidP="00642114">
          <w:pPr>
            <w:pStyle w:val="F7B288FC38C7489799392F24F7556B29"/>
          </w:pPr>
          <w:r w:rsidRPr="00D27BA7">
            <w:rPr>
              <w:rStyle w:val="a3"/>
              <w:rFonts w:hint="eastAsia"/>
              <w:lang w:eastAsia="ja-JP"/>
            </w:rPr>
            <w:t>アイテムを選択してください。</w:t>
          </w:r>
        </w:p>
      </w:docPartBody>
    </w:docPart>
    <w:docPart>
      <w:docPartPr>
        <w:name w:val="1B653DBCD6AC4B16A9C4CDAB30AC143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1BC1705-4F0B-477B-8F61-87C749465EF9}"/>
      </w:docPartPr>
      <w:docPartBody>
        <w:p w:rsidR="00865C4E" w:rsidRDefault="00642114" w:rsidP="00642114">
          <w:pPr>
            <w:pStyle w:val="1B653DBCD6AC4B16A9C4CDAB30AC14392"/>
          </w:pPr>
          <w:r w:rsidRPr="00D27BA7">
            <w:rPr>
              <w:rStyle w:val="a3"/>
              <w:rFonts w:hint="eastAsia"/>
              <w:lang w:eastAsia="ja-JP"/>
            </w:rPr>
            <w:t>アイテムを選択してください。</w:t>
          </w:r>
        </w:p>
      </w:docPartBody>
    </w:docPart>
    <w:docPart>
      <w:docPartPr>
        <w:name w:val="4D2CB808C589483EA15761898444220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5126FB6-B946-4CAE-89A1-9A4CBDE9BC19}"/>
      </w:docPartPr>
      <w:docPartBody>
        <w:p w:rsidR="00865C4E" w:rsidRDefault="00642114" w:rsidP="00642114">
          <w:pPr>
            <w:pStyle w:val="4D2CB808C589483EA157618984442205"/>
          </w:pPr>
          <w:r w:rsidRPr="00D27BA7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114"/>
    <w:rsid w:val="00142CFD"/>
    <w:rsid w:val="001D1B7A"/>
    <w:rsid w:val="00244534"/>
    <w:rsid w:val="002908E6"/>
    <w:rsid w:val="00446EAE"/>
    <w:rsid w:val="00462FF9"/>
    <w:rsid w:val="00584B85"/>
    <w:rsid w:val="006053CB"/>
    <w:rsid w:val="00642114"/>
    <w:rsid w:val="00837083"/>
    <w:rsid w:val="00854844"/>
    <w:rsid w:val="00865C4E"/>
    <w:rsid w:val="00961E09"/>
    <w:rsid w:val="00AD6F15"/>
    <w:rsid w:val="00B07D3B"/>
    <w:rsid w:val="00B62609"/>
    <w:rsid w:val="00B811AE"/>
    <w:rsid w:val="00BA1D85"/>
    <w:rsid w:val="00BC7A67"/>
    <w:rsid w:val="00BD24C8"/>
    <w:rsid w:val="00BE3C2B"/>
    <w:rsid w:val="00C33362"/>
    <w:rsid w:val="00F1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42114"/>
    <w:rPr>
      <w:color w:val="808080"/>
    </w:rPr>
  </w:style>
  <w:style w:type="paragraph" w:customStyle="1" w:styleId="F7B288FC38C7489799392F24F7556B29">
    <w:name w:val="F7B288FC38C7489799392F24F7556B29"/>
    <w:rsid w:val="00642114"/>
    <w:pPr>
      <w:spacing w:after="120"/>
    </w:pPr>
    <w:rPr>
      <w:rFonts w:ascii="Arial" w:hAnsi="Arial" w:cs="Times New Roman"/>
      <w:kern w:val="0"/>
      <w:sz w:val="22"/>
      <w:szCs w:val="24"/>
      <w:lang w:val="en-GB" w:eastAsia="en-US"/>
    </w:rPr>
  </w:style>
  <w:style w:type="paragraph" w:customStyle="1" w:styleId="1B653DBCD6AC4B16A9C4CDAB30AC14392">
    <w:name w:val="1B653DBCD6AC4B16A9C4CDAB30AC14392"/>
    <w:rsid w:val="00642114"/>
    <w:pPr>
      <w:spacing w:after="120"/>
    </w:pPr>
    <w:rPr>
      <w:rFonts w:ascii="Arial" w:hAnsi="Arial" w:cs="Times New Roman"/>
      <w:kern w:val="0"/>
      <w:sz w:val="22"/>
      <w:szCs w:val="24"/>
      <w:lang w:val="en-GB" w:eastAsia="en-US"/>
    </w:rPr>
  </w:style>
  <w:style w:type="paragraph" w:customStyle="1" w:styleId="4D2CB808C589483EA157618984442205">
    <w:name w:val="4D2CB808C589483EA157618984442205"/>
    <w:rsid w:val="00642114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1F37B6B7AF2E4B90CE186AE54E3AF4" ma:contentTypeVersion="0" ma:contentTypeDescription="Create a new document." ma:contentTypeScope="" ma:versionID="ee7e3a2ecd35cfb49402895c4f33b660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064CAF-2E87-499E-8B16-8D1354EA90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51021B34-0166-4747-B183-3D70DE5DC295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9C62D32F-18EA-4255-9FAF-8B4726C6E7E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D8E318-1F72-443C-84CC-D2CC12A60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AD-20-03.1 Application Form t</Template>
  <TotalTime>34</TotalTime>
  <Pages>5</Pages>
  <Words>560</Words>
  <Characters>3194</Characters>
  <Application>Microsoft Office Word</Application>
  <DocSecurity>8</DocSecurity>
  <Lines>26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AD 13-14</vt:lpstr>
      <vt:lpstr>AD 13-14</vt:lpstr>
    </vt:vector>
  </TitlesOfParts>
  <Company>SGS QUALIFOR</Company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 13-14</dc:title>
  <dc:subject>FSC Certification Application</dc:subject>
  <dc:creator>Gerrit Marais</dc:creator>
  <cp:lastModifiedBy>Kawana, Rieko (Yokohama)</cp:lastModifiedBy>
  <cp:revision>39</cp:revision>
  <cp:lastPrinted>2017-06-30T01:51:00Z</cp:lastPrinted>
  <dcterms:created xsi:type="dcterms:W3CDTF">2023-09-05T01:41:00Z</dcterms:created>
  <dcterms:modified xsi:type="dcterms:W3CDTF">2025-05-26T09:12:00Z</dcterms:modified>
  <cp:category>Renumbered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ategory0">
    <vt:lpwstr>6. QUALIFOR</vt:lpwstr>
  </property>
  <property fmtid="{D5CDD505-2E9C-101B-9397-08002B2CF9AE}" pid="3" name="Issue n°">
    <vt:lpwstr>14</vt:lpwstr>
  </property>
  <property fmtid="{D5CDD505-2E9C-101B-9397-08002B2CF9AE}" pid="4" name="Product">
    <vt:lpwstr>Forms and Documents</vt:lpwstr>
  </property>
  <property fmtid="{D5CDD505-2E9C-101B-9397-08002B2CF9AE}" pid="5" name="Subcategory">
    <vt:lpwstr>2.6 FORESTRY ASSOCIATED DOCUMENTS</vt:lpwstr>
  </property>
  <property fmtid="{D5CDD505-2E9C-101B-9397-08002B2CF9AE}" pid="6" name="Issue Date">
    <vt:lpwstr>2010-02-17T00:00:00Z</vt:lpwstr>
  </property>
  <property fmtid="{D5CDD505-2E9C-101B-9397-08002B2CF9AE}" pid="7" name="Comments0">
    <vt:lpwstr/>
  </property>
  <property fmtid="{D5CDD505-2E9C-101B-9397-08002B2CF9AE}" pid="8" name="Subject">
    <vt:lpwstr>FSC Certification Application</vt:lpwstr>
  </property>
  <property fmtid="{D5CDD505-2E9C-101B-9397-08002B2CF9AE}" pid="9" name="Keywords">
    <vt:lpwstr/>
  </property>
  <property fmtid="{D5CDD505-2E9C-101B-9397-08002B2CF9AE}" pid="10" name="_Author">
    <vt:lpwstr>Gerrit Marais</vt:lpwstr>
  </property>
  <property fmtid="{D5CDD505-2E9C-101B-9397-08002B2CF9AE}" pid="11" name="_Category">
    <vt:lpwstr>Renumbered</vt:lpwstr>
  </property>
  <property fmtid="{D5CDD505-2E9C-101B-9397-08002B2CF9AE}" pid="12" name="Categories">
    <vt:lpwstr/>
  </property>
  <property fmtid="{D5CDD505-2E9C-101B-9397-08002B2CF9AE}" pid="13" name="Approval Level">
    <vt:lpwstr/>
  </property>
  <property fmtid="{D5CDD505-2E9C-101B-9397-08002B2CF9AE}" pid="14" name="_Comments">
    <vt:lpwstr/>
  </property>
  <property fmtid="{D5CDD505-2E9C-101B-9397-08002B2CF9AE}" pid="15" name="Assigned To">
    <vt:lpwstr/>
  </property>
  <property fmtid="{D5CDD505-2E9C-101B-9397-08002B2CF9AE}" pid="16" name="ContentType">
    <vt:lpwstr>Document</vt:lpwstr>
  </property>
  <property fmtid="{D5CDD505-2E9C-101B-9397-08002B2CF9AE}" pid="17" name="Old Version">
    <vt:lpwstr>- please select -</vt:lpwstr>
  </property>
</Properties>
</file>